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DA14F" w14:textId="77777777" w:rsidR="009F1F3A" w:rsidRDefault="00614DEC" w:rsidP="009038D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EA16C1">
        <w:rPr>
          <w:b/>
          <w:sz w:val="22"/>
          <w:szCs w:val="22"/>
        </w:rPr>
        <w:t xml:space="preserve">AREA </w:t>
      </w:r>
      <w:r w:rsidR="005F35B8">
        <w:rPr>
          <w:b/>
          <w:sz w:val="22"/>
          <w:szCs w:val="22"/>
        </w:rPr>
        <w:t xml:space="preserve">SOCIO CULTURALE ISTRUZIONE </w:t>
      </w:r>
    </w:p>
    <w:p w14:paraId="0C6237E2" w14:textId="77777777" w:rsidR="004F3AA3" w:rsidRDefault="004F3AA3" w:rsidP="009038D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Servizio</w:t>
      </w:r>
      <w:r w:rsidR="00D45489">
        <w:rPr>
          <w:b/>
          <w:sz w:val="22"/>
          <w:szCs w:val="22"/>
        </w:rPr>
        <w:t xml:space="preserve"> Sport</w:t>
      </w:r>
    </w:p>
    <w:p w14:paraId="2F0686F6" w14:textId="77777777" w:rsidR="005F35B8" w:rsidRDefault="005F35B8" w:rsidP="00775331">
      <w:pPr>
        <w:jc w:val="both"/>
        <w:rPr>
          <w:rFonts w:ascii="Arial" w:hAnsi="Arial" w:cs="Arial"/>
          <w:sz w:val="22"/>
          <w:szCs w:val="22"/>
        </w:rPr>
      </w:pPr>
    </w:p>
    <w:p w14:paraId="28744523" w14:textId="77777777" w:rsidR="005F35B8" w:rsidRDefault="005F35B8" w:rsidP="005F35B8">
      <w:pPr>
        <w:spacing w:line="360" w:lineRule="auto"/>
        <w:rPr>
          <w:bCs/>
          <w:sz w:val="22"/>
          <w:szCs w:val="22"/>
        </w:rPr>
      </w:pPr>
      <w:r w:rsidRPr="005F35B8">
        <w:rPr>
          <w:bCs/>
          <w:sz w:val="22"/>
          <w:szCs w:val="22"/>
        </w:rPr>
        <w:t xml:space="preserve">                     </w:t>
      </w:r>
      <w:r>
        <w:rPr>
          <w:bCs/>
          <w:sz w:val="22"/>
          <w:szCs w:val="22"/>
        </w:rPr>
        <w:t xml:space="preserve">                     </w:t>
      </w:r>
      <w:r w:rsidR="00614DEC">
        <w:rPr>
          <w:bCs/>
          <w:sz w:val="22"/>
          <w:szCs w:val="22"/>
        </w:rPr>
        <w:t xml:space="preserve">                                                                                       Allegato A</w:t>
      </w:r>
    </w:p>
    <w:p w14:paraId="0F8D2B48" w14:textId="77777777" w:rsidR="005F35B8" w:rsidRDefault="005F35B8" w:rsidP="005F35B8">
      <w:pPr>
        <w:spacing w:line="360" w:lineRule="auto"/>
        <w:rPr>
          <w:bCs/>
          <w:sz w:val="22"/>
          <w:szCs w:val="22"/>
        </w:rPr>
      </w:pPr>
    </w:p>
    <w:p w14:paraId="35C21B49" w14:textId="77777777" w:rsidR="00D45489" w:rsidRPr="00D45489" w:rsidRDefault="00D45489" w:rsidP="00D45489">
      <w:pPr>
        <w:spacing w:line="360" w:lineRule="auto"/>
        <w:rPr>
          <w:b/>
          <w:bCs/>
          <w:sz w:val="22"/>
          <w:szCs w:val="22"/>
        </w:rPr>
      </w:pPr>
      <w:r w:rsidRPr="00D45489">
        <w:rPr>
          <w:b/>
          <w:bCs/>
          <w:sz w:val="22"/>
          <w:szCs w:val="22"/>
        </w:rPr>
        <w:t>Oggetto: Richiesta assegnazione in uso Palestre Scolastiche Comunali in orario extracurriculare anno sportivo 20</w:t>
      </w:r>
      <w:r w:rsidR="00054B5B">
        <w:rPr>
          <w:b/>
          <w:bCs/>
          <w:sz w:val="22"/>
          <w:szCs w:val="22"/>
        </w:rPr>
        <w:t>25</w:t>
      </w:r>
      <w:r w:rsidRPr="00D45489">
        <w:rPr>
          <w:b/>
          <w:bCs/>
          <w:sz w:val="22"/>
          <w:szCs w:val="22"/>
        </w:rPr>
        <w:t>/20</w:t>
      </w:r>
      <w:r w:rsidR="00054B5B">
        <w:rPr>
          <w:b/>
          <w:bCs/>
          <w:sz w:val="22"/>
          <w:szCs w:val="22"/>
        </w:rPr>
        <w:t>26</w:t>
      </w:r>
      <w:r w:rsidRPr="00D45489">
        <w:rPr>
          <w:b/>
          <w:bCs/>
          <w:sz w:val="22"/>
          <w:szCs w:val="22"/>
        </w:rPr>
        <w:t>.</w:t>
      </w:r>
    </w:p>
    <w:p w14:paraId="729D86D9" w14:textId="77777777" w:rsidR="00D45489" w:rsidRPr="00D45489" w:rsidRDefault="00D45489" w:rsidP="00D45489">
      <w:pPr>
        <w:spacing w:line="360" w:lineRule="auto"/>
        <w:rPr>
          <w:b/>
          <w:bCs/>
          <w:sz w:val="22"/>
          <w:szCs w:val="22"/>
        </w:rPr>
      </w:pPr>
    </w:p>
    <w:p w14:paraId="204B300A" w14:textId="77777777" w:rsidR="00D45489" w:rsidRPr="00D45489" w:rsidRDefault="00D45489" w:rsidP="00D45489">
      <w:pPr>
        <w:spacing w:line="360" w:lineRule="auto"/>
        <w:rPr>
          <w:bCs/>
          <w:sz w:val="22"/>
          <w:szCs w:val="22"/>
        </w:rPr>
      </w:pPr>
    </w:p>
    <w:p w14:paraId="7F7EB730" w14:textId="77777777" w:rsidR="00D45489" w:rsidRPr="00D45489" w:rsidRDefault="00D45489" w:rsidP="00D45489">
      <w:pPr>
        <w:tabs>
          <w:tab w:val="num" w:pos="0"/>
        </w:tabs>
        <w:spacing w:line="360" w:lineRule="auto"/>
        <w:rPr>
          <w:bCs/>
          <w:sz w:val="22"/>
          <w:szCs w:val="22"/>
        </w:rPr>
      </w:pPr>
      <w:r w:rsidRPr="00D45489">
        <w:rPr>
          <w:bCs/>
          <w:sz w:val="22"/>
          <w:szCs w:val="22"/>
        </w:rPr>
        <w:t xml:space="preserve"> Il sottoscritto___________________________________________________________</w:t>
      </w:r>
    </w:p>
    <w:p w14:paraId="3B46982F" w14:textId="77777777" w:rsidR="00D45489" w:rsidRPr="00D45489" w:rsidRDefault="00D45489" w:rsidP="00D45489">
      <w:pPr>
        <w:tabs>
          <w:tab w:val="num" w:pos="0"/>
        </w:tabs>
        <w:spacing w:line="360" w:lineRule="auto"/>
        <w:rPr>
          <w:bCs/>
          <w:sz w:val="22"/>
          <w:szCs w:val="22"/>
        </w:rPr>
      </w:pPr>
    </w:p>
    <w:p w14:paraId="1E4924B5" w14:textId="77777777" w:rsidR="00D45489" w:rsidRPr="00D45489" w:rsidRDefault="00D45489" w:rsidP="00D45489">
      <w:pPr>
        <w:tabs>
          <w:tab w:val="num" w:pos="0"/>
        </w:tabs>
        <w:spacing w:line="360" w:lineRule="auto"/>
        <w:rPr>
          <w:bCs/>
          <w:sz w:val="22"/>
          <w:szCs w:val="22"/>
        </w:rPr>
      </w:pPr>
      <w:r w:rsidRPr="00D45489">
        <w:rPr>
          <w:bCs/>
          <w:sz w:val="22"/>
          <w:szCs w:val="22"/>
        </w:rPr>
        <w:t xml:space="preserve">Codice Fiscale _______________________ </w:t>
      </w:r>
    </w:p>
    <w:p w14:paraId="7712013A" w14:textId="77777777" w:rsidR="00D45489" w:rsidRPr="00D45489" w:rsidRDefault="00D45489" w:rsidP="00D45489">
      <w:pPr>
        <w:tabs>
          <w:tab w:val="num" w:pos="0"/>
        </w:tabs>
        <w:spacing w:line="360" w:lineRule="auto"/>
        <w:rPr>
          <w:bCs/>
          <w:sz w:val="22"/>
          <w:szCs w:val="22"/>
        </w:rPr>
      </w:pPr>
    </w:p>
    <w:p w14:paraId="08C6073C" w14:textId="77777777" w:rsidR="00D45489" w:rsidRPr="00D45489" w:rsidRDefault="00D45489" w:rsidP="00D45489">
      <w:pPr>
        <w:tabs>
          <w:tab w:val="num" w:pos="0"/>
        </w:tabs>
        <w:spacing w:line="360" w:lineRule="auto"/>
        <w:rPr>
          <w:bCs/>
          <w:sz w:val="22"/>
          <w:szCs w:val="22"/>
        </w:rPr>
      </w:pPr>
      <w:r w:rsidRPr="00D45489">
        <w:rPr>
          <w:bCs/>
          <w:sz w:val="22"/>
          <w:szCs w:val="22"/>
        </w:rPr>
        <w:t xml:space="preserve">nato a ________________________________il________________________________ e residente </w:t>
      </w:r>
    </w:p>
    <w:p w14:paraId="30103156" w14:textId="77777777" w:rsidR="00D45489" w:rsidRPr="00D45489" w:rsidRDefault="00D45489" w:rsidP="00D45489">
      <w:pPr>
        <w:tabs>
          <w:tab w:val="num" w:pos="0"/>
        </w:tabs>
        <w:spacing w:line="360" w:lineRule="auto"/>
        <w:rPr>
          <w:bCs/>
          <w:sz w:val="22"/>
          <w:szCs w:val="22"/>
        </w:rPr>
      </w:pPr>
    </w:p>
    <w:p w14:paraId="78416DFB" w14:textId="77777777" w:rsidR="00D45489" w:rsidRPr="00D45489" w:rsidRDefault="00D45489" w:rsidP="00D45489">
      <w:pPr>
        <w:tabs>
          <w:tab w:val="num" w:pos="0"/>
        </w:tabs>
        <w:spacing w:line="360" w:lineRule="auto"/>
        <w:rPr>
          <w:bCs/>
          <w:sz w:val="22"/>
          <w:szCs w:val="22"/>
        </w:rPr>
      </w:pPr>
      <w:r w:rsidRPr="00D45489">
        <w:rPr>
          <w:bCs/>
          <w:sz w:val="22"/>
          <w:szCs w:val="22"/>
        </w:rPr>
        <w:t xml:space="preserve">in ____________________ Via ____________________________, in qualità di Presidente/Legale </w:t>
      </w:r>
    </w:p>
    <w:p w14:paraId="012529CD" w14:textId="77777777" w:rsidR="00D45489" w:rsidRPr="00D45489" w:rsidRDefault="00D45489" w:rsidP="00D45489">
      <w:pPr>
        <w:tabs>
          <w:tab w:val="num" w:pos="0"/>
        </w:tabs>
        <w:spacing w:line="360" w:lineRule="auto"/>
        <w:rPr>
          <w:bCs/>
          <w:sz w:val="22"/>
          <w:szCs w:val="22"/>
        </w:rPr>
      </w:pPr>
    </w:p>
    <w:p w14:paraId="09C15B71" w14:textId="77777777" w:rsidR="00D45489" w:rsidRPr="00D45489" w:rsidRDefault="00D45489" w:rsidP="00D45489">
      <w:pPr>
        <w:tabs>
          <w:tab w:val="num" w:pos="0"/>
        </w:tabs>
        <w:spacing w:line="360" w:lineRule="auto"/>
        <w:rPr>
          <w:bCs/>
          <w:sz w:val="22"/>
          <w:szCs w:val="22"/>
        </w:rPr>
      </w:pPr>
      <w:r w:rsidRPr="00D45489">
        <w:rPr>
          <w:bCs/>
          <w:sz w:val="22"/>
          <w:szCs w:val="22"/>
        </w:rPr>
        <w:t xml:space="preserve">Rappresentante dell’Associazione Sportiva: “ __________________________________________ “  </w:t>
      </w:r>
    </w:p>
    <w:p w14:paraId="59DDB9D8" w14:textId="77777777" w:rsidR="00D45489" w:rsidRPr="00D45489" w:rsidRDefault="00D45489" w:rsidP="00D45489">
      <w:pPr>
        <w:spacing w:line="360" w:lineRule="auto"/>
        <w:rPr>
          <w:bCs/>
          <w:sz w:val="22"/>
          <w:szCs w:val="22"/>
        </w:rPr>
      </w:pPr>
    </w:p>
    <w:p w14:paraId="2A2F76DD" w14:textId="77777777" w:rsidR="00D45489" w:rsidRPr="00D45489" w:rsidRDefault="00D45489" w:rsidP="00D45489">
      <w:pPr>
        <w:spacing w:line="360" w:lineRule="auto"/>
        <w:rPr>
          <w:bCs/>
          <w:sz w:val="22"/>
          <w:szCs w:val="22"/>
        </w:rPr>
      </w:pPr>
      <w:r w:rsidRPr="00D45489">
        <w:rPr>
          <w:bCs/>
          <w:sz w:val="22"/>
          <w:szCs w:val="22"/>
        </w:rPr>
        <w:t>C.F./Partita IVA _____________________________ con sede legale in ____________________</w:t>
      </w:r>
    </w:p>
    <w:p w14:paraId="79EFC0EB" w14:textId="77777777" w:rsidR="00D45489" w:rsidRPr="00D45489" w:rsidRDefault="00D45489" w:rsidP="00D45489">
      <w:pPr>
        <w:spacing w:line="360" w:lineRule="auto"/>
        <w:rPr>
          <w:bCs/>
          <w:sz w:val="22"/>
          <w:szCs w:val="22"/>
        </w:rPr>
      </w:pPr>
    </w:p>
    <w:p w14:paraId="7DC8DFE5" w14:textId="77777777" w:rsidR="00D45489" w:rsidRPr="00D45489" w:rsidRDefault="00D45489" w:rsidP="00D45489">
      <w:pPr>
        <w:spacing w:line="360" w:lineRule="auto"/>
        <w:rPr>
          <w:bCs/>
          <w:sz w:val="22"/>
          <w:szCs w:val="22"/>
        </w:rPr>
      </w:pPr>
      <w:r w:rsidRPr="00D45489">
        <w:rPr>
          <w:bCs/>
          <w:sz w:val="22"/>
          <w:szCs w:val="22"/>
        </w:rPr>
        <w:t xml:space="preserve">Via/piazza ______________________________________________ n. ____ telefono </w:t>
      </w:r>
    </w:p>
    <w:p w14:paraId="1E423D05" w14:textId="77777777" w:rsidR="00D45489" w:rsidRPr="00D45489" w:rsidRDefault="00D45489" w:rsidP="00D45489">
      <w:pPr>
        <w:spacing w:line="360" w:lineRule="auto"/>
        <w:rPr>
          <w:bCs/>
          <w:sz w:val="22"/>
          <w:szCs w:val="22"/>
        </w:rPr>
      </w:pPr>
    </w:p>
    <w:p w14:paraId="6E2BA0C9" w14:textId="77777777" w:rsidR="00D45489" w:rsidRPr="00D45489" w:rsidRDefault="00D45489" w:rsidP="00D45489">
      <w:pPr>
        <w:spacing w:line="360" w:lineRule="auto"/>
        <w:rPr>
          <w:bCs/>
          <w:sz w:val="22"/>
          <w:szCs w:val="22"/>
        </w:rPr>
      </w:pPr>
      <w:r w:rsidRPr="00D45489">
        <w:rPr>
          <w:bCs/>
          <w:sz w:val="22"/>
          <w:szCs w:val="22"/>
        </w:rPr>
        <w:t xml:space="preserve">______________________cellulare ___________________________fax n° ________________ , </w:t>
      </w:r>
    </w:p>
    <w:p w14:paraId="1AC43329" w14:textId="77777777" w:rsidR="00D45489" w:rsidRPr="00D45489" w:rsidRDefault="00D45489" w:rsidP="00D45489">
      <w:pPr>
        <w:spacing w:line="360" w:lineRule="auto"/>
        <w:rPr>
          <w:bCs/>
          <w:sz w:val="22"/>
          <w:szCs w:val="22"/>
        </w:rPr>
      </w:pPr>
    </w:p>
    <w:p w14:paraId="73EB7459" w14:textId="77777777" w:rsidR="00D45489" w:rsidRPr="00D45489" w:rsidRDefault="00D45489" w:rsidP="00D45489">
      <w:pPr>
        <w:spacing w:line="360" w:lineRule="auto"/>
        <w:rPr>
          <w:bCs/>
          <w:sz w:val="22"/>
          <w:szCs w:val="22"/>
        </w:rPr>
      </w:pPr>
      <w:r w:rsidRPr="00D45489">
        <w:rPr>
          <w:bCs/>
          <w:sz w:val="22"/>
          <w:szCs w:val="22"/>
        </w:rPr>
        <w:t>Mail _________________________________________________</w:t>
      </w:r>
    </w:p>
    <w:p w14:paraId="2ADB6CF9" w14:textId="77777777" w:rsidR="00D45489" w:rsidRPr="00D45489" w:rsidRDefault="00D45489" w:rsidP="00D45489">
      <w:pPr>
        <w:spacing w:line="360" w:lineRule="auto"/>
        <w:rPr>
          <w:bCs/>
          <w:sz w:val="22"/>
          <w:szCs w:val="22"/>
        </w:rPr>
      </w:pPr>
    </w:p>
    <w:p w14:paraId="3EF06300" w14:textId="77777777" w:rsidR="00D45489" w:rsidRPr="00D45489" w:rsidRDefault="00D45489" w:rsidP="00D45489">
      <w:pPr>
        <w:spacing w:line="360" w:lineRule="auto"/>
        <w:rPr>
          <w:bCs/>
          <w:sz w:val="22"/>
          <w:szCs w:val="22"/>
        </w:rPr>
      </w:pPr>
      <w:r w:rsidRPr="00D45489">
        <w:rPr>
          <w:bCs/>
          <w:sz w:val="22"/>
          <w:szCs w:val="22"/>
        </w:rPr>
        <w:t xml:space="preserve"> preso atto di quanto contenuto nell'avviso pubblico inoltra richiesta per l'assegnazione in uso di:</w:t>
      </w:r>
    </w:p>
    <w:p w14:paraId="2712C8F9" w14:textId="77777777" w:rsidR="00D45489" w:rsidRPr="00D45489" w:rsidRDefault="00D45489" w:rsidP="00D45489">
      <w:pPr>
        <w:spacing w:line="360" w:lineRule="auto"/>
        <w:rPr>
          <w:bCs/>
          <w:i/>
          <w:sz w:val="22"/>
          <w:szCs w:val="22"/>
          <w:u w:val="single"/>
        </w:rPr>
      </w:pPr>
    </w:p>
    <w:p w14:paraId="16B4C75C" w14:textId="77777777" w:rsidR="00054B5B" w:rsidRPr="00054B5B" w:rsidRDefault="00D45489" w:rsidP="00054B5B">
      <w:pPr>
        <w:spacing w:line="360" w:lineRule="auto"/>
        <w:rPr>
          <w:bCs/>
          <w:sz w:val="22"/>
          <w:szCs w:val="22"/>
        </w:rPr>
      </w:pPr>
      <w:r w:rsidRPr="00D45489">
        <w:rPr>
          <w:bCs/>
          <w:sz w:val="22"/>
          <w:szCs w:val="22"/>
        </w:rPr>
        <w:t>1^ |_| Palestra Scolastica Comunale della Scuola</w:t>
      </w:r>
      <w:r w:rsidR="00054B5B" w:rsidRPr="00054B5B">
        <w:rPr>
          <w:bCs/>
          <w:sz w:val="22"/>
          <w:szCs w:val="22"/>
        </w:rPr>
        <w:t xml:space="preserve"> Pascoli sita in Corso America</w:t>
      </w:r>
    </w:p>
    <w:p w14:paraId="3050D22A" w14:textId="77777777" w:rsidR="00D45489" w:rsidRPr="00D45489" w:rsidRDefault="00D45489" w:rsidP="00D45489">
      <w:pPr>
        <w:spacing w:line="360" w:lineRule="auto"/>
        <w:rPr>
          <w:bCs/>
          <w:sz w:val="22"/>
          <w:szCs w:val="22"/>
        </w:rPr>
      </w:pPr>
    </w:p>
    <w:p w14:paraId="279B6283" w14:textId="77777777" w:rsidR="00054B5B" w:rsidRPr="00054B5B" w:rsidRDefault="00D45489" w:rsidP="00054B5B">
      <w:pPr>
        <w:spacing w:line="360" w:lineRule="auto"/>
        <w:rPr>
          <w:bCs/>
          <w:sz w:val="22"/>
          <w:szCs w:val="22"/>
        </w:rPr>
      </w:pPr>
      <w:bookmarkStart w:id="0" w:name="_Hlk205380196"/>
      <w:r w:rsidRPr="00D45489">
        <w:rPr>
          <w:bCs/>
          <w:sz w:val="22"/>
          <w:szCs w:val="22"/>
        </w:rPr>
        <w:t xml:space="preserve">2^ </w:t>
      </w:r>
      <w:bookmarkStart w:id="1" w:name="_Hlk205380220"/>
      <w:r w:rsidRPr="00D45489">
        <w:rPr>
          <w:bCs/>
          <w:sz w:val="22"/>
          <w:szCs w:val="22"/>
        </w:rPr>
        <w:t xml:space="preserve">|_| </w:t>
      </w:r>
      <w:bookmarkEnd w:id="0"/>
      <w:r w:rsidRPr="00D45489">
        <w:rPr>
          <w:bCs/>
          <w:sz w:val="22"/>
          <w:szCs w:val="22"/>
        </w:rPr>
        <w:t>Palestra Scolastica Comunale della Scuola</w:t>
      </w:r>
      <w:r w:rsidR="00054B5B" w:rsidRPr="00054B5B">
        <w:rPr>
          <w:bCs/>
          <w:sz w:val="22"/>
          <w:szCs w:val="22"/>
        </w:rPr>
        <w:t xml:space="preserve"> D. Scalas sita in Corso Europa</w:t>
      </w:r>
      <w:bookmarkEnd w:id="1"/>
    </w:p>
    <w:p w14:paraId="0F1EF97C" w14:textId="77777777" w:rsidR="00D45489" w:rsidRPr="00D45489" w:rsidRDefault="00D45489" w:rsidP="00D45489">
      <w:pPr>
        <w:spacing w:line="360" w:lineRule="auto"/>
        <w:rPr>
          <w:bCs/>
          <w:sz w:val="22"/>
          <w:szCs w:val="22"/>
        </w:rPr>
      </w:pPr>
    </w:p>
    <w:p w14:paraId="3255BEDF" w14:textId="77777777" w:rsidR="00054B5B" w:rsidRDefault="00054B5B" w:rsidP="00D45489">
      <w:p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3</w:t>
      </w:r>
      <w:r w:rsidRPr="00D45489">
        <w:rPr>
          <w:bCs/>
          <w:sz w:val="22"/>
          <w:szCs w:val="22"/>
        </w:rPr>
        <w:t xml:space="preserve">^ |_| </w:t>
      </w:r>
      <w:r w:rsidRPr="00054B5B">
        <w:rPr>
          <w:bCs/>
          <w:sz w:val="22"/>
          <w:szCs w:val="22"/>
        </w:rPr>
        <w:t xml:space="preserve">| Palestra Scolastica Comunale della Scuola E. Carboni sita in Via Asproni       </w:t>
      </w:r>
    </w:p>
    <w:p w14:paraId="1E884D07" w14:textId="77777777" w:rsidR="00D45489" w:rsidRPr="00D45489" w:rsidRDefault="00054B5B" w:rsidP="00D45489">
      <w:pPr>
        <w:spacing w:line="360" w:lineRule="auto"/>
        <w:rPr>
          <w:bCs/>
          <w:sz w:val="22"/>
          <w:szCs w:val="22"/>
        </w:rPr>
      </w:pPr>
      <w:r w:rsidRPr="00054B5B">
        <w:rPr>
          <w:bCs/>
          <w:sz w:val="22"/>
          <w:szCs w:val="22"/>
        </w:rPr>
        <w:lastRenderedPageBreak/>
        <w:t xml:space="preserve">                                          </w:t>
      </w:r>
    </w:p>
    <w:p w14:paraId="6DFFBB1D" w14:textId="77777777" w:rsidR="00054B5B" w:rsidRPr="00054B5B" w:rsidRDefault="00054B5B" w:rsidP="00054B5B">
      <w:pPr>
        <w:spacing w:line="360" w:lineRule="auto"/>
        <w:rPr>
          <w:bCs/>
          <w:sz w:val="22"/>
          <w:szCs w:val="22"/>
        </w:rPr>
      </w:pPr>
      <w:r w:rsidRPr="00054B5B">
        <w:rPr>
          <w:b/>
          <w:bCs/>
          <w:sz w:val="22"/>
          <w:szCs w:val="22"/>
        </w:rPr>
        <w:t>per lo svolgimento dell’attività sportiva fino al 30 giugno 202</w:t>
      </w:r>
      <w:r>
        <w:rPr>
          <w:b/>
          <w:bCs/>
          <w:sz w:val="22"/>
          <w:szCs w:val="22"/>
        </w:rPr>
        <w:t>6</w:t>
      </w:r>
      <w:r w:rsidRPr="00054B5B">
        <w:rPr>
          <w:b/>
          <w:bCs/>
          <w:sz w:val="22"/>
          <w:szCs w:val="22"/>
        </w:rPr>
        <w:t xml:space="preserve"> </w:t>
      </w:r>
    </w:p>
    <w:p w14:paraId="06BA42DF" w14:textId="77777777" w:rsidR="00D45489" w:rsidRPr="00D45489" w:rsidRDefault="00D45489" w:rsidP="00D45489">
      <w:pPr>
        <w:spacing w:line="360" w:lineRule="auto"/>
        <w:rPr>
          <w:bCs/>
          <w:sz w:val="22"/>
          <w:szCs w:val="22"/>
        </w:rPr>
      </w:pPr>
    </w:p>
    <w:p w14:paraId="32A417E4" w14:textId="77777777" w:rsidR="00D45489" w:rsidRPr="00D45489" w:rsidRDefault="00D45489" w:rsidP="00D45489">
      <w:pPr>
        <w:spacing w:line="360" w:lineRule="auto"/>
        <w:rPr>
          <w:bCs/>
          <w:sz w:val="22"/>
          <w:szCs w:val="22"/>
        </w:rPr>
      </w:pPr>
      <w:r w:rsidRPr="00D45489">
        <w:rPr>
          <w:bCs/>
          <w:sz w:val="22"/>
          <w:szCs w:val="22"/>
        </w:rPr>
        <w:t>compatibilmente con la disponibilità, preferibilmente nei giorni di:</w:t>
      </w:r>
    </w:p>
    <w:p w14:paraId="5C35461D" w14:textId="77777777" w:rsidR="00D45489" w:rsidRPr="00D45489" w:rsidRDefault="00D45489" w:rsidP="00D45489">
      <w:pPr>
        <w:spacing w:line="360" w:lineRule="auto"/>
        <w:rPr>
          <w:bCs/>
          <w:sz w:val="22"/>
          <w:szCs w:val="22"/>
        </w:rPr>
      </w:pPr>
      <w:r w:rsidRPr="00D45489">
        <w:rPr>
          <w:b/>
          <w:bCs/>
          <w:sz w:val="22"/>
          <w:szCs w:val="22"/>
        </w:rPr>
        <w:t>|_|</w:t>
      </w:r>
      <w:r w:rsidRPr="00D45489">
        <w:rPr>
          <w:bCs/>
          <w:sz w:val="22"/>
          <w:szCs w:val="22"/>
        </w:rPr>
        <w:t xml:space="preserve"> Lunedì</w:t>
      </w:r>
      <w:r w:rsidRPr="00D45489">
        <w:rPr>
          <w:bCs/>
          <w:sz w:val="22"/>
          <w:szCs w:val="22"/>
        </w:rPr>
        <w:tab/>
      </w:r>
      <w:r w:rsidRPr="00D45489">
        <w:rPr>
          <w:b/>
          <w:bCs/>
          <w:sz w:val="22"/>
          <w:szCs w:val="22"/>
        </w:rPr>
        <w:t xml:space="preserve"> |_|</w:t>
      </w:r>
      <w:r w:rsidRPr="00D45489">
        <w:rPr>
          <w:bCs/>
          <w:sz w:val="22"/>
          <w:szCs w:val="22"/>
        </w:rPr>
        <w:t xml:space="preserve"> Martedì</w:t>
      </w:r>
      <w:r w:rsidRPr="00D45489">
        <w:rPr>
          <w:bCs/>
          <w:sz w:val="22"/>
          <w:szCs w:val="22"/>
        </w:rPr>
        <w:tab/>
      </w:r>
      <w:r w:rsidRPr="00D45489">
        <w:rPr>
          <w:b/>
          <w:bCs/>
          <w:sz w:val="22"/>
          <w:szCs w:val="22"/>
        </w:rPr>
        <w:t xml:space="preserve">   |_|</w:t>
      </w:r>
      <w:r w:rsidRPr="00D45489">
        <w:rPr>
          <w:bCs/>
          <w:sz w:val="22"/>
          <w:szCs w:val="22"/>
        </w:rPr>
        <w:t xml:space="preserve"> Mercoledì </w:t>
      </w:r>
      <w:r w:rsidRPr="00D45489">
        <w:rPr>
          <w:bCs/>
          <w:sz w:val="22"/>
          <w:szCs w:val="22"/>
        </w:rPr>
        <w:tab/>
      </w:r>
      <w:r w:rsidRPr="00D45489">
        <w:rPr>
          <w:b/>
          <w:bCs/>
          <w:sz w:val="22"/>
          <w:szCs w:val="22"/>
        </w:rPr>
        <w:t>|_|</w:t>
      </w:r>
      <w:r w:rsidRPr="00D45489">
        <w:rPr>
          <w:bCs/>
          <w:sz w:val="22"/>
          <w:szCs w:val="22"/>
        </w:rPr>
        <w:t xml:space="preserve"> Giovedì </w:t>
      </w:r>
      <w:r w:rsidRPr="00D45489">
        <w:rPr>
          <w:bCs/>
          <w:sz w:val="22"/>
          <w:szCs w:val="22"/>
        </w:rPr>
        <w:tab/>
      </w:r>
      <w:r w:rsidRPr="00D45489">
        <w:rPr>
          <w:b/>
          <w:bCs/>
          <w:sz w:val="22"/>
          <w:szCs w:val="22"/>
        </w:rPr>
        <w:t xml:space="preserve">|_| </w:t>
      </w:r>
      <w:r w:rsidRPr="00D45489">
        <w:rPr>
          <w:bCs/>
          <w:sz w:val="22"/>
          <w:szCs w:val="22"/>
        </w:rPr>
        <w:t>Venerdì</w:t>
      </w:r>
    </w:p>
    <w:p w14:paraId="02CFC0E6" w14:textId="77777777" w:rsidR="00D45489" w:rsidRPr="00D45489" w:rsidRDefault="00D45489" w:rsidP="00D45489">
      <w:pPr>
        <w:spacing w:line="360" w:lineRule="auto"/>
        <w:rPr>
          <w:bCs/>
          <w:sz w:val="22"/>
          <w:szCs w:val="22"/>
        </w:rPr>
      </w:pPr>
    </w:p>
    <w:p w14:paraId="7727DC6B" w14:textId="77777777" w:rsidR="00D45489" w:rsidRDefault="00D45489" w:rsidP="00D45489">
      <w:pPr>
        <w:spacing w:line="360" w:lineRule="auto"/>
        <w:rPr>
          <w:bCs/>
          <w:sz w:val="22"/>
          <w:szCs w:val="22"/>
        </w:rPr>
      </w:pPr>
      <w:r w:rsidRPr="00D45489">
        <w:rPr>
          <w:bCs/>
          <w:sz w:val="22"/>
          <w:szCs w:val="22"/>
        </w:rPr>
        <w:t>con  orario _______________________________________________________________________</w:t>
      </w:r>
    </w:p>
    <w:p w14:paraId="4F3FDCCC" w14:textId="77777777" w:rsidR="000169FD" w:rsidRDefault="000169FD" w:rsidP="00D45489">
      <w:pPr>
        <w:spacing w:line="360" w:lineRule="auto"/>
        <w:rPr>
          <w:bCs/>
          <w:sz w:val="22"/>
          <w:szCs w:val="22"/>
        </w:rPr>
      </w:pPr>
    </w:p>
    <w:p w14:paraId="60066C7A" w14:textId="77777777" w:rsidR="000169FD" w:rsidRPr="00D45489" w:rsidRDefault="000169FD" w:rsidP="00D45489">
      <w:p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N. atleti tesserati: ________ </w:t>
      </w:r>
    </w:p>
    <w:p w14:paraId="717C7383" w14:textId="77777777" w:rsidR="00D45489" w:rsidRPr="00D45489" w:rsidRDefault="00D45489" w:rsidP="00D45489">
      <w:pPr>
        <w:spacing w:line="360" w:lineRule="auto"/>
        <w:rPr>
          <w:bCs/>
          <w:sz w:val="22"/>
          <w:szCs w:val="22"/>
        </w:rPr>
      </w:pPr>
    </w:p>
    <w:p w14:paraId="4E6857B5" w14:textId="77777777" w:rsidR="00D45489" w:rsidRPr="00D45489" w:rsidRDefault="00D45489" w:rsidP="00D45489">
      <w:pPr>
        <w:spacing w:line="360" w:lineRule="auto"/>
        <w:rPr>
          <w:bCs/>
          <w:sz w:val="22"/>
          <w:szCs w:val="22"/>
        </w:rPr>
      </w:pPr>
      <w:r w:rsidRPr="00D45489">
        <w:rPr>
          <w:bCs/>
          <w:sz w:val="22"/>
          <w:szCs w:val="22"/>
        </w:rPr>
        <w:t xml:space="preserve"> precisando che l’utilizzo è finalizzato allo svolgimento della seguente disciplina sportiva:</w:t>
      </w:r>
    </w:p>
    <w:p w14:paraId="13F9A2FB" w14:textId="77777777" w:rsidR="00D45489" w:rsidRPr="00D45489" w:rsidRDefault="00D45489" w:rsidP="00D45489">
      <w:pPr>
        <w:spacing w:line="360" w:lineRule="auto"/>
        <w:rPr>
          <w:bCs/>
          <w:sz w:val="22"/>
          <w:szCs w:val="22"/>
        </w:rPr>
      </w:pPr>
    </w:p>
    <w:p w14:paraId="6AEE440F" w14:textId="77777777" w:rsidR="00D45489" w:rsidRPr="00D45489" w:rsidRDefault="00D45489" w:rsidP="00D45489">
      <w:pPr>
        <w:spacing w:line="360" w:lineRule="auto"/>
        <w:rPr>
          <w:bCs/>
          <w:sz w:val="22"/>
          <w:szCs w:val="22"/>
        </w:rPr>
      </w:pPr>
      <w:r w:rsidRPr="00D45489">
        <w:rPr>
          <w:bCs/>
          <w:sz w:val="22"/>
          <w:szCs w:val="22"/>
        </w:rPr>
        <w:t>________________________________________________________________________________</w:t>
      </w:r>
    </w:p>
    <w:p w14:paraId="51B5DB39" w14:textId="77777777" w:rsidR="00D45489" w:rsidRPr="00D45489" w:rsidRDefault="00D45489" w:rsidP="00D45489">
      <w:pPr>
        <w:spacing w:line="360" w:lineRule="auto"/>
        <w:rPr>
          <w:b/>
          <w:bCs/>
          <w:sz w:val="22"/>
          <w:szCs w:val="22"/>
        </w:rPr>
      </w:pPr>
    </w:p>
    <w:p w14:paraId="48A80993" w14:textId="77777777" w:rsidR="00D45489" w:rsidRPr="00D45489" w:rsidRDefault="00D45489" w:rsidP="00D45489">
      <w:pPr>
        <w:spacing w:line="360" w:lineRule="auto"/>
        <w:rPr>
          <w:bCs/>
          <w:sz w:val="22"/>
          <w:szCs w:val="22"/>
        </w:rPr>
      </w:pPr>
      <w:r w:rsidRPr="00D45489">
        <w:rPr>
          <w:b/>
          <w:bCs/>
          <w:sz w:val="22"/>
          <w:szCs w:val="22"/>
        </w:rPr>
        <w:t>DICHIARA</w:t>
      </w:r>
    </w:p>
    <w:p w14:paraId="71842D82" w14:textId="77777777" w:rsidR="00D45489" w:rsidRPr="00D45489" w:rsidRDefault="00D45489" w:rsidP="00D45489">
      <w:pPr>
        <w:spacing w:line="360" w:lineRule="auto"/>
        <w:rPr>
          <w:bCs/>
          <w:sz w:val="22"/>
          <w:szCs w:val="22"/>
        </w:rPr>
      </w:pPr>
    </w:p>
    <w:p w14:paraId="76D2BDA6" w14:textId="77777777" w:rsidR="00D45489" w:rsidRPr="00D45489" w:rsidRDefault="00D45489" w:rsidP="00D45489">
      <w:pPr>
        <w:spacing w:line="360" w:lineRule="auto"/>
        <w:rPr>
          <w:bCs/>
          <w:sz w:val="22"/>
          <w:szCs w:val="22"/>
        </w:rPr>
      </w:pPr>
      <w:r w:rsidRPr="00D45489">
        <w:rPr>
          <w:bCs/>
          <w:sz w:val="22"/>
          <w:szCs w:val="22"/>
        </w:rPr>
        <w:tab/>
      </w:r>
      <w:r w:rsidRPr="00D45489">
        <w:rPr>
          <w:b/>
          <w:bCs/>
          <w:sz w:val="22"/>
          <w:szCs w:val="22"/>
        </w:rPr>
        <w:t>Sotto la propria responsabilità:</w:t>
      </w:r>
    </w:p>
    <w:p w14:paraId="0DC27907" w14:textId="77777777" w:rsidR="00D45489" w:rsidRPr="00D45489" w:rsidRDefault="00D45489" w:rsidP="00D45489">
      <w:pPr>
        <w:numPr>
          <w:ilvl w:val="0"/>
          <w:numId w:val="11"/>
        </w:numPr>
        <w:spacing w:line="360" w:lineRule="auto"/>
        <w:rPr>
          <w:bCs/>
          <w:sz w:val="22"/>
          <w:szCs w:val="22"/>
        </w:rPr>
      </w:pPr>
      <w:r w:rsidRPr="00D45489">
        <w:rPr>
          <w:bCs/>
          <w:sz w:val="22"/>
          <w:szCs w:val="22"/>
        </w:rPr>
        <w:t>di assumere personalmente completa responsabilità circa la custodia ed il corretto uso degli impianti nei giorni ed orari che saranno assegnati;</w:t>
      </w:r>
    </w:p>
    <w:p w14:paraId="78A9AE6C" w14:textId="77777777" w:rsidR="00D45489" w:rsidRPr="00D45489" w:rsidRDefault="00D45489" w:rsidP="00D45489">
      <w:pPr>
        <w:numPr>
          <w:ilvl w:val="0"/>
          <w:numId w:val="11"/>
        </w:numPr>
        <w:spacing w:line="360" w:lineRule="auto"/>
        <w:rPr>
          <w:bCs/>
          <w:sz w:val="22"/>
          <w:szCs w:val="22"/>
        </w:rPr>
      </w:pPr>
      <w:r w:rsidRPr="00D45489">
        <w:rPr>
          <w:bCs/>
          <w:sz w:val="22"/>
          <w:szCs w:val="22"/>
        </w:rPr>
        <w:t xml:space="preserve">di sollevare da qualsiasi responsabilità il Comune di </w:t>
      </w:r>
      <w:r w:rsidR="00054B5B">
        <w:rPr>
          <w:bCs/>
          <w:sz w:val="22"/>
          <w:szCs w:val="22"/>
        </w:rPr>
        <w:t>Assemini</w:t>
      </w:r>
      <w:r w:rsidRPr="00D45489">
        <w:rPr>
          <w:bCs/>
          <w:sz w:val="22"/>
          <w:szCs w:val="22"/>
        </w:rPr>
        <w:t xml:space="preserve"> quale proprietario e l'Autorità Scolastica per qualsiasi danno possa occorrere a persone o cose in dipendenza dell'uso degli impianti e dello svolgimento delle attività previste;</w:t>
      </w:r>
    </w:p>
    <w:p w14:paraId="20955DDF" w14:textId="77777777" w:rsidR="00D45489" w:rsidRPr="00D45489" w:rsidRDefault="00D45489" w:rsidP="00D45489">
      <w:pPr>
        <w:numPr>
          <w:ilvl w:val="0"/>
          <w:numId w:val="11"/>
        </w:numPr>
        <w:spacing w:line="360" w:lineRule="auto"/>
        <w:rPr>
          <w:bCs/>
          <w:sz w:val="22"/>
          <w:szCs w:val="22"/>
        </w:rPr>
      </w:pPr>
      <w:r w:rsidRPr="00D45489">
        <w:rPr>
          <w:bCs/>
          <w:sz w:val="22"/>
          <w:szCs w:val="22"/>
        </w:rPr>
        <w:t>di svolgere presso gli impianti in uso esclusivamente le attività indicate nell'atto di assegnazione e che le stesse non hanno finalità di lucro;</w:t>
      </w:r>
    </w:p>
    <w:p w14:paraId="1D3EF893" w14:textId="77777777" w:rsidR="00D45489" w:rsidRPr="00D45489" w:rsidRDefault="00D45489" w:rsidP="00D45489">
      <w:pPr>
        <w:numPr>
          <w:ilvl w:val="0"/>
          <w:numId w:val="11"/>
        </w:numPr>
        <w:spacing w:line="360" w:lineRule="auto"/>
        <w:rPr>
          <w:bCs/>
          <w:sz w:val="22"/>
          <w:szCs w:val="22"/>
        </w:rPr>
      </w:pPr>
      <w:r w:rsidRPr="00D45489">
        <w:rPr>
          <w:bCs/>
          <w:sz w:val="22"/>
          <w:szCs w:val="22"/>
        </w:rPr>
        <w:t>che gli istruttori ed il personale sono in possesso della necessaria qualifica professionale;</w:t>
      </w:r>
    </w:p>
    <w:p w14:paraId="13D2DA99" w14:textId="77777777" w:rsidR="00D45489" w:rsidRPr="00D45489" w:rsidRDefault="00D45489" w:rsidP="00D45489">
      <w:pPr>
        <w:numPr>
          <w:ilvl w:val="0"/>
          <w:numId w:val="11"/>
        </w:numPr>
        <w:spacing w:line="360" w:lineRule="auto"/>
        <w:rPr>
          <w:bCs/>
          <w:sz w:val="22"/>
          <w:szCs w:val="22"/>
        </w:rPr>
      </w:pPr>
      <w:r w:rsidRPr="00D45489">
        <w:rPr>
          <w:bCs/>
          <w:sz w:val="22"/>
          <w:szCs w:val="22"/>
        </w:rPr>
        <w:t>di assumere a proprio carico le spese per la pulizia dei locali e quelle connesse all’uso dei locali stessi e delle attrezzature;</w:t>
      </w:r>
    </w:p>
    <w:p w14:paraId="1B18E618" w14:textId="77777777" w:rsidR="008B69EC" w:rsidRPr="00D45489" w:rsidRDefault="008B69EC" w:rsidP="008B69EC">
      <w:pPr>
        <w:numPr>
          <w:ilvl w:val="0"/>
          <w:numId w:val="11"/>
        </w:num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di</w:t>
      </w:r>
      <w:r w:rsidRPr="00D45489">
        <w:rPr>
          <w:bCs/>
          <w:sz w:val="22"/>
          <w:szCs w:val="22"/>
        </w:rPr>
        <w:t xml:space="preserve"> assumere a proprio carico le spese per la pulizia dei locali e quelle connesse all’uso dei locali stessi e delle attrezzature; </w:t>
      </w:r>
    </w:p>
    <w:p w14:paraId="253FD746" w14:textId="77777777" w:rsidR="004A32ED" w:rsidRPr="00D45489" w:rsidRDefault="004A32ED" w:rsidP="004A32ED">
      <w:pPr>
        <w:numPr>
          <w:ilvl w:val="0"/>
          <w:numId w:val="11"/>
        </w:num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  <w:u w:val="single"/>
        </w:rPr>
        <w:t>di</w:t>
      </w:r>
      <w:r w:rsidRPr="00D45489">
        <w:rPr>
          <w:bCs/>
          <w:sz w:val="22"/>
          <w:szCs w:val="22"/>
          <w:u w:val="single"/>
        </w:rPr>
        <w:t xml:space="preserve"> contrarre idonea polizza assicurativa</w:t>
      </w:r>
      <w:r w:rsidRPr="00D45489">
        <w:rPr>
          <w:bCs/>
          <w:sz w:val="22"/>
          <w:szCs w:val="22"/>
        </w:rPr>
        <w:t xml:space="preserve"> in favore dei propri associati contro eventuali incidenti o danni che dovessero loro derivare dallo svolgimento dell’attività sportiva presso i locali scolastici; </w:t>
      </w:r>
    </w:p>
    <w:p w14:paraId="1D3266E2" w14:textId="77777777" w:rsidR="004A32ED" w:rsidRPr="00D45489" w:rsidRDefault="004A32ED" w:rsidP="004A32ED">
      <w:pPr>
        <w:numPr>
          <w:ilvl w:val="0"/>
          <w:numId w:val="11"/>
        </w:num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di</w:t>
      </w:r>
      <w:r w:rsidRPr="00D45489">
        <w:rPr>
          <w:bCs/>
          <w:sz w:val="22"/>
          <w:szCs w:val="22"/>
        </w:rPr>
        <w:t xml:space="preserve"> munirsi di specifica polizza assicurativa, in occasione di manifestazioni programmate per la copertura di danni che potrebbero verificarsi durante e/o in occasione degli stessi, sia agli interessati sia a terzi; </w:t>
      </w:r>
    </w:p>
    <w:p w14:paraId="31A1A666" w14:textId="77777777" w:rsidR="008B69EC" w:rsidRPr="00D45489" w:rsidRDefault="008B69EC" w:rsidP="008B69EC">
      <w:pPr>
        <w:numPr>
          <w:ilvl w:val="0"/>
          <w:numId w:val="11"/>
        </w:num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di</w:t>
      </w:r>
      <w:r w:rsidRPr="00D45489">
        <w:rPr>
          <w:bCs/>
          <w:sz w:val="22"/>
          <w:szCs w:val="22"/>
        </w:rPr>
        <w:t xml:space="preserve"> assicurare la presenza, durante l’esercizio della pratica sportiva o di qualsiasi attività, di un dirigente responsabile, munito di idoneo documento attestante la sua appartenenza all’istituzione richiedente; </w:t>
      </w:r>
    </w:p>
    <w:p w14:paraId="217956AC" w14:textId="77777777" w:rsidR="008B69EC" w:rsidRPr="00D45489" w:rsidRDefault="008B69EC" w:rsidP="008B69EC">
      <w:pPr>
        <w:numPr>
          <w:ilvl w:val="0"/>
          <w:numId w:val="11"/>
        </w:num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di</w:t>
      </w:r>
      <w:r w:rsidRPr="00D45489">
        <w:rPr>
          <w:bCs/>
          <w:sz w:val="22"/>
          <w:szCs w:val="22"/>
        </w:rPr>
        <w:t xml:space="preserve"> munirsi di tutte le autorizzazioni prescritte dalle vigenti disposizioni per lo svolgimento sia delle manifestazioni sportive sia di quelle non sportive; </w:t>
      </w:r>
    </w:p>
    <w:p w14:paraId="46FEC021" w14:textId="77777777" w:rsidR="008B69EC" w:rsidRPr="00D45489" w:rsidRDefault="008B69EC" w:rsidP="008B69EC">
      <w:pPr>
        <w:numPr>
          <w:ilvl w:val="0"/>
          <w:numId w:val="11"/>
        </w:num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di</w:t>
      </w:r>
      <w:r w:rsidRPr="00D45489">
        <w:rPr>
          <w:bCs/>
          <w:sz w:val="22"/>
          <w:szCs w:val="22"/>
        </w:rPr>
        <w:t xml:space="preserve"> provvedere a proprie spese, in occasione di manifestazioni, alla disciplina e controllo degli ingressi, sorveglianza, servizi d’ordine, servizio antincendio e servizio di autoambulanza e simili, ove prescritti; </w:t>
      </w:r>
    </w:p>
    <w:p w14:paraId="361D7BF2" w14:textId="77777777" w:rsidR="00D45489" w:rsidRPr="00D45489" w:rsidRDefault="00D45489" w:rsidP="00D45489">
      <w:pPr>
        <w:numPr>
          <w:ilvl w:val="0"/>
          <w:numId w:val="11"/>
        </w:numPr>
        <w:spacing w:line="360" w:lineRule="auto"/>
        <w:rPr>
          <w:bCs/>
          <w:sz w:val="22"/>
          <w:szCs w:val="22"/>
        </w:rPr>
      </w:pPr>
      <w:r w:rsidRPr="00D45489">
        <w:rPr>
          <w:bCs/>
          <w:sz w:val="22"/>
          <w:szCs w:val="22"/>
        </w:rPr>
        <w:t>di essere affiliati a Federazioni Sportive Nazionali ad Enti di promozione sportiva |_| NO  |_| SI (specificare)…………………………………………………………………………………………</w:t>
      </w:r>
    </w:p>
    <w:p w14:paraId="2428B11B" w14:textId="77777777" w:rsidR="00D45489" w:rsidRPr="00D45489" w:rsidRDefault="00D45489" w:rsidP="00D45489">
      <w:pPr>
        <w:numPr>
          <w:ilvl w:val="0"/>
          <w:numId w:val="11"/>
        </w:numPr>
        <w:spacing w:line="360" w:lineRule="auto"/>
        <w:rPr>
          <w:bCs/>
          <w:sz w:val="22"/>
          <w:szCs w:val="22"/>
        </w:rPr>
      </w:pPr>
      <w:r w:rsidRPr="00D45489">
        <w:rPr>
          <w:bCs/>
          <w:sz w:val="22"/>
          <w:szCs w:val="22"/>
        </w:rPr>
        <w:t>di impegnarsi prima dell'uso degli impianti assegnati a presentare una polizza di responsabilità civile terzi contenente la copertura per i danni derivanti da uso e conduzione degli impianti, delle attrezzature fisse e mobili, per i danni a cose e persone nello svolgimento delle attività sportive;</w:t>
      </w:r>
    </w:p>
    <w:p w14:paraId="481F2982" w14:textId="77777777" w:rsidR="00D45489" w:rsidRPr="00D45489" w:rsidRDefault="00D45489" w:rsidP="00D45489">
      <w:pPr>
        <w:numPr>
          <w:ilvl w:val="0"/>
          <w:numId w:val="11"/>
        </w:numPr>
        <w:spacing w:line="360" w:lineRule="auto"/>
        <w:rPr>
          <w:bCs/>
          <w:sz w:val="22"/>
          <w:szCs w:val="22"/>
        </w:rPr>
      </w:pPr>
      <w:r w:rsidRPr="00D45489">
        <w:rPr>
          <w:bCs/>
          <w:sz w:val="22"/>
          <w:szCs w:val="22"/>
        </w:rPr>
        <w:t>di impegnarsi a versare il canone per l'uso di quanto assegnato, stabilito dalla Giunta Comunale</w:t>
      </w:r>
      <w:r w:rsidR="004A32ED">
        <w:rPr>
          <w:bCs/>
          <w:sz w:val="22"/>
          <w:szCs w:val="22"/>
        </w:rPr>
        <w:t>,</w:t>
      </w:r>
      <w:r w:rsidRPr="00D45489">
        <w:rPr>
          <w:bCs/>
          <w:sz w:val="22"/>
          <w:szCs w:val="22"/>
        </w:rPr>
        <w:t xml:space="preserve"> per le ore assegnate;</w:t>
      </w:r>
    </w:p>
    <w:p w14:paraId="6E882BC0" w14:textId="77777777" w:rsidR="00D45489" w:rsidRPr="00D45489" w:rsidRDefault="00D45489" w:rsidP="00D45489">
      <w:pPr>
        <w:numPr>
          <w:ilvl w:val="0"/>
          <w:numId w:val="11"/>
        </w:numPr>
        <w:spacing w:line="360" w:lineRule="auto"/>
        <w:rPr>
          <w:bCs/>
          <w:sz w:val="22"/>
          <w:szCs w:val="22"/>
        </w:rPr>
      </w:pPr>
      <w:r w:rsidRPr="00D45489">
        <w:rPr>
          <w:bCs/>
          <w:sz w:val="22"/>
          <w:szCs w:val="22"/>
        </w:rPr>
        <w:t>di impegnarsi a usare gli impianti  esclusivamente per gli scopi indicati nell’atto di assegnazione  e a non subassegnare a terzi, ad alcun titolo e per nessun motivo, l'uso degli  stessi e delle attrezzature annesse e l’accesso ai locali;</w:t>
      </w:r>
    </w:p>
    <w:p w14:paraId="7903688C" w14:textId="77777777" w:rsidR="00D45489" w:rsidRDefault="00D45489" w:rsidP="00D45489">
      <w:pPr>
        <w:numPr>
          <w:ilvl w:val="0"/>
          <w:numId w:val="11"/>
        </w:numPr>
        <w:spacing w:line="360" w:lineRule="auto"/>
        <w:rPr>
          <w:bCs/>
          <w:sz w:val="22"/>
          <w:szCs w:val="22"/>
        </w:rPr>
      </w:pPr>
      <w:r w:rsidRPr="00D45489">
        <w:rPr>
          <w:bCs/>
          <w:sz w:val="22"/>
          <w:szCs w:val="22"/>
        </w:rPr>
        <w:t>di impegnarsi a comunicare i nominativi degli istruttori delle discipline sportive attivate ed il nominativo  referente per il Comune;</w:t>
      </w:r>
    </w:p>
    <w:p w14:paraId="12CEB02F" w14:textId="77777777" w:rsidR="004A32ED" w:rsidRPr="004A32ED" w:rsidRDefault="004A32ED" w:rsidP="004A32ED">
      <w:pPr>
        <w:numPr>
          <w:ilvl w:val="0"/>
          <w:numId w:val="14"/>
        </w:numPr>
        <w:spacing w:line="360" w:lineRule="auto"/>
        <w:ind w:left="709"/>
        <w:rPr>
          <w:b/>
          <w:bCs/>
          <w:sz w:val="22"/>
          <w:szCs w:val="22"/>
        </w:rPr>
      </w:pPr>
      <w:r w:rsidRPr="004A32ED">
        <w:rPr>
          <w:bCs/>
          <w:sz w:val="22"/>
          <w:szCs w:val="22"/>
        </w:rPr>
        <w:t>di impegnarsi</w:t>
      </w:r>
      <w:r>
        <w:rPr>
          <w:b/>
          <w:bCs/>
          <w:sz w:val="22"/>
          <w:szCs w:val="22"/>
        </w:rPr>
        <w:t xml:space="preserve"> </w:t>
      </w:r>
      <w:r w:rsidRPr="00D45489">
        <w:rPr>
          <w:bCs/>
          <w:sz w:val="22"/>
          <w:szCs w:val="22"/>
        </w:rPr>
        <w:t xml:space="preserve">ad usare i locali scolastici, le attrezzature ed i servizi ivi esistenti con la massima cura e diligenza, in modo da restituirli, alla scadenza della concessione, nello stato di perfetta efficienza; </w:t>
      </w:r>
    </w:p>
    <w:p w14:paraId="1E49AF27" w14:textId="77777777" w:rsidR="004A32ED" w:rsidRDefault="004A32ED" w:rsidP="00D45489">
      <w:pPr>
        <w:numPr>
          <w:ilvl w:val="0"/>
          <w:numId w:val="11"/>
        </w:num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di impegnarsi </w:t>
      </w:r>
      <w:r w:rsidRPr="004A32ED">
        <w:rPr>
          <w:bCs/>
          <w:sz w:val="22"/>
          <w:szCs w:val="22"/>
        </w:rPr>
        <w:t>a sistemare, al termine delle esercitazioni, le attrezzature usate nell’ordine in cui si trovavano all’inizio delle stesse e a non installare attrezzi fissi o sistemare impianti che riducano la disponibilità di spazi nelle strutture concesse</w:t>
      </w:r>
    </w:p>
    <w:p w14:paraId="0BD127DD" w14:textId="77777777" w:rsidR="008B69EC" w:rsidRPr="00D45489" w:rsidRDefault="008B69EC" w:rsidP="008B69EC">
      <w:pPr>
        <w:numPr>
          <w:ilvl w:val="0"/>
          <w:numId w:val="11"/>
        </w:num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di impegnarsi </w:t>
      </w:r>
      <w:r w:rsidRPr="00D45489">
        <w:rPr>
          <w:bCs/>
          <w:sz w:val="22"/>
          <w:szCs w:val="22"/>
        </w:rPr>
        <w:t>a non apportare trasformazioni, modifiche o migliorie agli impianti concessi senza il consenso scritto del Comune di Assemini;</w:t>
      </w:r>
    </w:p>
    <w:p w14:paraId="71F301B4" w14:textId="77777777" w:rsidR="008B69EC" w:rsidRPr="00D45489" w:rsidRDefault="008B69EC" w:rsidP="008B69EC">
      <w:pPr>
        <w:spacing w:line="360" w:lineRule="auto"/>
        <w:ind w:left="360"/>
        <w:rPr>
          <w:bCs/>
          <w:sz w:val="22"/>
          <w:szCs w:val="22"/>
        </w:rPr>
      </w:pPr>
    </w:p>
    <w:p w14:paraId="12954DFB" w14:textId="77777777" w:rsidR="00D45489" w:rsidRPr="00D45489" w:rsidRDefault="00D45489" w:rsidP="00D45489">
      <w:pPr>
        <w:numPr>
          <w:ilvl w:val="0"/>
          <w:numId w:val="11"/>
        </w:numPr>
        <w:spacing w:line="360" w:lineRule="auto"/>
        <w:rPr>
          <w:bCs/>
          <w:sz w:val="22"/>
          <w:szCs w:val="22"/>
        </w:rPr>
      </w:pPr>
      <w:r w:rsidRPr="00D45489">
        <w:rPr>
          <w:bCs/>
          <w:sz w:val="22"/>
          <w:szCs w:val="22"/>
        </w:rPr>
        <w:t xml:space="preserve">di impegnarsi al termine </w:t>
      </w:r>
      <w:r w:rsidR="004A32ED">
        <w:rPr>
          <w:bCs/>
          <w:sz w:val="22"/>
          <w:szCs w:val="22"/>
        </w:rPr>
        <w:t>della concessione temporanea</w:t>
      </w:r>
      <w:r w:rsidRPr="00D45489">
        <w:rPr>
          <w:bCs/>
          <w:sz w:val="22"/>
          <w:szCs w:val="22"/>
        </w:rPr>
        <w:t xml:space="preserve">, a restituire all'ufficio </w:t>
      </w:r>
      <w:r w:rsidR="004A32ED">
        <w:rPr>
          <w:bCs/>
          <w:sz w:val="22"/>
          <w:szCs w:val="22"/>
        </w:rPr>
        <w:t>sport</w:t>
      </w:r>
      <w:r w:rsidRPr="00D45489">
        <w:rPr>
          <w:bCs/>
          <w:sz w:val="22"/>
          <w:szCs w:val="22"/>
        </w:rPr>
        <w:t xml:space="preserve">del Comune le chiavi degli </w:t>
      </w:r>
      <w:r w:rsidR="004A32ED">
        <w:rPr>
          <w:bCs/>
          <w:sz w:val="22"/>
          <w:szCs w:val="22"/>
        </w:rPr>
        <w:t xml:space="preserve">spazi scolastici </w:t>
      </w:r>
      <w:r w:rsidRPr="00D45489">
        <w:rPr>
          <w:bCs/>
          <w:sz w:val="22"/>
          <w:szCs w:val="22"/>
        </w:rPr>
        <w:t>avute in consegna</w:t>
      </w:r>
      <w:r w:rsidR="004A32ED">
        <w:rPr>
          <w:bCs/>
          <w:sz w:val="22"/>
          <w:szCs w:val="22"/>
        </w:rPr>
        <w:t>, senza necessità di solleciti</w:t>
      </w:r>
      <w:r w:rsidRPr="00D45489">
        <w:rPr>
          <w:bCs/>
          <w:sz w:val="22"/>
          <w:szCs w:val="22"/>
        </w:rPr>
        <w:t xml:space="preserve">. </w:t>
      </w:r>
    </w:p>
    <w:p w14:paraId="04DD45C4" w14:textId="77777777" w:rsidR="00D45489" w:rsidRPr="00D45489" w:rsidRDefault="00D45489" w:rsidP="00D45489">
      <w:pPr>
        <w:spacing w:line="360" w:lineRule="auto"/>
        <w:rPr>
          <w:b/>
          <w:bCs/>
          <w:sz w:val="22"/>
          <w:szCs w:val="22"/>
        </w:rPr>
      </w:pPr>
    </w:p>
    <w:p w14:paraId="37CA30CB" w14:textId="77777777" w:rsidR="00D45489" w:rsidRPr="00D45489" w:rsidRDefault="00D45489" w:rsidP="00D45489">
      <w:pPr>
        <w:spacing w:line="360" w:lineRule="auto"/>
        <w:rPr>
          <w:bCs/>
          <w:sz w:val="22"/>
          <w:szCs w:val="22"/>
        </w:rPr>
      </w:pPr>
      <w:r w:rsidRPr="00D45489">
        <w:rPr>
          <w:b/>
          <w:bCs/>
          <w:sz w:val="22"/>
          <w:szCs w:val="22"/>
        </w:rPr>
        <w:t>ALLEGA:</w:t>
      </w:r>
    </w:p>
    <w:p w14:paraId="62BEA540" w14:textId="77777777" w:rsidR="00D45489" w:rsidRPr="00D45489" w:rsidRDefault="00D45489" w:rsidP="00D45489">
      <w:pPr>
        <w:spacing w:line="360" w:lineRule="auto"/>
        <w:rPr>
          <w:bCs/>
          <w:sz w:val="22"/>
          <w:szCs w:val="22"/>
        </w:rPr>
      </w:pPr>
    </w:p>
    <w:p w14:paraId="46D6695B" w14:textId="77777777" w:rsidR="00D45489" w:rsidRPr="00D45489" w:rsidRDefault="00D45489" w:rsidP="00D45489">
      <w:pPr>
        <w:numPr>
          <w:ilvl w:val="0"/>
          <w:numId w:val="10"/>
        </w:numPr>
        <w:spacing w:line="360" w:lineRule="auto"/>
        <w:rPr>
          <w:bCs/>
          <w:sz w:val="22"/>
          <w:szCs w:val="22"/>
        </w:rPr>
      </w:pPr>
      <w:r w:rsidRPr="00D45489">
        <w:rPr>
          <w:bCs/>
          <w:sz w:val="22"/>
          <w:szCs w:val="22"/>
        </w:rPr>
        <w:t>Copia Atto costitutivo e Statuto dell’Associazione Sportiva;</w:t>
      </w:r>
    </w:p>
    <w:p w14:paraId="2A94B17C" w14:textId="77777777" w:rsidR="00D45489" w:rsidRPr="00D45489" w:rsidRDefault="00D45489" w:rsidP="00D45489">
      <w:pPr>
        <w:numPr>
          <w:ilvl w:val="0"/>
          <w:numId w:val="10"/>
        </w:numPr>
        <w:spacing w:line="360" w:lineRule="auto"/>
        <w:rPr>
          <w:b/>
          <w:bCs/>
          <w:sz w:val="22"/>
          <w:szCs w:val="22"/>
        </w:rPr>
      </w:pPr>
      <w:r w:rsidRPr="00D45489">
        <w:rPr>
          <w:bCs/>
          <w:sz w:val="22"/>
          <w:szCs w:val="22"/>
        </w:rPr>
        <w:t>Documento d'identità in corso di validità</w:t>
      </w:r>
    </w:p>
    <w:p w14:paraId="2569AB54" w14:textId="77777777" w:rsidR="00D45489" w:rsidRPr="00D45489" w:rsidRDefault="00D45489" w:rsidP="00D45489">
      <w:pPr>
        <w:numPr>
          <w:ilvl w:val="0"/>
          <w:numId w:val="10"/>
        </w:numPr>
        <w:spacing w:line="360" w:lineRule="auto"/>
        <w:rPr>
          <w:b/>
          <w:bCs/>
          <w:sz w:val="22"/>
          <w:szCs w:val="22"/>
        </w:rPr>
      </w:pPr>
      <w:r w:rsidRPr="00D45489">
        <w:rPr>
          <w:bCs/>
          <w:sz w:val="22"/>
          <w:szCs w:val="22"/>
        </w:rPr>
        <w:t>Copia del certificato di affiliazione a Federazione Sportiva Nazionale o ad Ente di promozione sportiva</w:t>
      </w:r>
    </w:p>
    <w:p w14:paraId="61DE81B7" w14:textId="77777777" w:rsidR="008B69EC" w:rsidRPr="00D45489" w:rsidRDefault="008B69EC" w:rsidP="008B69EC">
      <w:pPr>
        <w:numPr>
          <w:ilvl w:val="0"/>
          <w:numId w:val="10"/>
        </w:num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Pr="00D45489">
        <w:rPr>
          <w:bCs/>
          <w:sz w:val="22"/>
          <w:szCs w:val="22"/>
        </w:rPr>
        <w:t xml:space="preserve">olizza assicurativa contro eventuali incidenti o danni che dovessero derivare ai partecipanti e/o ai terzi dall’esercizio dell’attività autorizzata; </w:t>
      </w:r>
    </w:p>
    <w:p w14:paraId="30233F45" w14:textId="77777777" w:rsidR="008B69EC" w:rsidRPr="00D45489" w:rsidRDefault="008B69EC" w:rsidP="008B69EC">
      <w:pPr>
        <w:numPr>
          <w:ilvl w:val="0"/>
          <w:numId w:val="10"/>
        </w:num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Pr="00D45489">
        <w:rPr>
          <w:bCs/>
          <w:sz w:val="22"/>
          <w:szCs w:val="22"/>
        </w:rPr>
        <w:t xml:space="preserve">olizza assicurativa contro eventuali danni che possano essere arrecati, anche da parte di terzi, all’impianto, agli accessori e alle pertinenze, durante l’uso della struttura. </w:t>
      </w:r>
    </w:p>
    <w:p w14:paraId="533F0239" w14:textId="77777777" w:rsidR="008B69EC" w:rsidRPr="00D45489" w:rsidRDefault="008B69EC" w:rsidP="008B69EC">
      <w:pPr>
        <w:spacing w:line="360" w:lineRule="auto"/>
        <w:rPr>
          <w:bCs/>
          <w:sz w:val="22"/>
          <w:szCs w:val="22"/>
        </w:rPr>
      </w:pPr>
    </w:p>
    <w:p w14:paraId="33451B7A" w14:textId="77777777" w:rsidR="00D45489" w:rsidRPr="00D45489" w:rsidRDefault="00D45489" w:rsidP="00D45489">
      <w:pPr>
        <w:spacing w:line="360" w:lineRule="auto"/>
        <w:rPr>
          <w:b/>
          <w:bCs/>
          <w:sz w:val="22"/>
          <w:szCs w:val="22"/>
        </w:rPr>
      </w:pPr>
    </w:p>
    <w:p w14:paraId="7D3BD7D5" w14:textId="77777777" w:rsidR="00D45489" w:rsidRPr="00D45489" w:rsidRDefault="00D45489" w:rsidP="00D45489">
      <w:pPr>
        <w:spacing w:line="360" w:lineRule="auto"/>
        <w:rPr>
          <w:b/>
          <w:bCs/>
          <w:sz w:val="22"/>
          <w:szCs w:val="22"/>
        </w:rPr>
      </w:pPr>
      <w:r w:rsidRPr="00D45489">
        <w:rPr>
          <w:b/>
          <w:bCs/>
          <w:sz w:val="22"/>
          <w:szCs w:val="22"/>
        </w:rPr>
        <w:t>La documentazione deve essere obbligatoriamente allegata. Non verranno evase le richieste prive della documentazione richiesta.</w:t>
      </w:r>
    </w:p>
    <w:p w14:paraId="7BD3EF46" w14:textId="77777777" w:rsidR="00D45489" w:rsidRPr="00D45489" w:rsidRDefault="00D45489" w:rsidP="00D45489">
      <w:pPr>
        <w:spacing w:line="360" w:lineRule="auto"/>
        <w:rPr>
          <w:b/>
          <w:bCs/>
          <w:sz w:val="22"/>
          <w:szCs w:val="22"/>
        </w:rPr>
      </w:pPr>
    </w:p>
    <w:p w14:paraId="0C8F5C06" w14:textId="77777777" w:rsidR="00D45489" w:rsidRPr="00D45489" w:rsidRDefault="00D45489" w:rsidP="00D45489">
      <w:pPr>
        <w:spacing w:line="360" w:lineRule="auto"/>
        <w:rPr>
          <w:bCs/>
          <w:sz w:val="22"/>
          <w:szCs w:val="22"/>
        </w:rPr>
      </w:pPr>
    </w:p>
    <w:p w14:paraId="72CA14F0" w14:textId="77777777" w:rsidR="00D45489" w:rsidRPr="00D45489" w:rsidRDefault="00D45489" w:rsidP="00D45489">
      <w:pPr>
        <w:spacing w:line="360" w:lineRule="auto"/>
        <w:rPr>
          <w:bCs/>
          <w:sz w:val="22"/>
          <w:szCs w:val="22"/>
        </w:rPr>
      </w:pPr>
      <w:r w:rsidRPr="00D45489">
        <w:rPr>
          <w:bCs/>
          <w:sz w:val="22"/>
          <w:szCs w:val="22"/>
        </w:rPr>
        <w:t>Data  ____________</w:t>
      </w:r>
    </w:p>
    <w:p w14:paraId="4D923552" w14:textId="77777777" w:rsidR="00D45489" w:rsidRPr="00D45489" w:rsidRDefault="00D45489" w:rsidP="00D45489">
      <w:pPr>
        <w:spacing w:line="360" w:lineRule="auto"/>
        <w:rPr>
          <w:bCs/>
          <w:sz w:val="22"/>
          <w:szCs w:val="22"/>
        </w:rPr>
      </w:pPr>
      <w:r w:rsidRPr="00D45489">
        <w:rPr>
          <w:bCs/>
          <w:sz w:val="22"/>
          <w:szCs w:val="22"/>
        </w:rPr>
        <w:t xml:space="preserve">                                                                                                         Firma</w:t>
      </w:r>
    </w:p>
    <w:p w14:paraId="7D14679F" w14:textId="77777777" w:rsidR="00D45489" w:rsidRPr="00D45489" w:rsidRDefault="008B69EC" w:rsidP="00D45489">
      <w:pPr>
        <w:tabs>
          <w:tab w:val="num" w:pos="0"/>
        </w:tabs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</w:t>
      </w:r>
      <w:r w:rsidR="00D45489" w:rsidRPr="00D45489">
        <w:rPr>
          <w:bCs/>
          <w:sz w:val="22"/>
          <w:szCs w:val="22"/>
        </w:rPr>
        <w:t>Il Presidente/Legale Rappresentante</w:t>
      </w:r>
    </w:p>
    <w:p w14:paraId="12D840FD" w14:textId="77777777" w:rsidR="00D45489" w:rsidRPr="00D45489" w:rsidRDefault="00D45489" w:rsidP="00D45489">
      <w:pPr>
        <w:spacing w:line="360" w:lineRule="auto"/>
        <w:rPr>
          <w:bCs/>
          <w:sz w:val="22"/>
          <w:szCs w:val="22"/>
        </w:rPr>
      </w:pPr>
    </w:p>
    <w:p w14:paraId="0D41F810" w14:textId="77777777" w:rsidR="00D45489" w:rsidRPr="00D45489" w:rsidRDefault="00D45489" w:rsidP="00D45489">
      <w:pPr>
        <w:spacing w:line="360" w:lineRule="auto"/>
        <w:rPr>
          <w:bCs/>
          <w:sz w:val="22"/>
          <w:szCs w:val="22"/>
        </w:rPr>
      </w:pPr>
      <w:r w:rsidRPr="00D45489">
        <w:rPr>
          <w:b/>
          <w:bCs/>
          <w:sz w:val="22"/>
          <w:szCs w:val="22"/>
        </w:rPr>
        <w:tab/>
      </w:r>
      <w:r w:rsidRPr="00D45489">
        <w:rPr>
          <w:b/>
          <w:bCs/>
          <w:sz w:val="22"/>
          <w:szCs w:val="22"/>
        </w:rPr>
        <w:tab/>
      </w:r>
      <w:r w:rsidRPr="00D45489">
        <w:rPr>
          <w:b/>
          <w:bCs/>
          <w:sz w:val="22"/>
          <w:szCs w:val="22"/>
        </w:rPr>
        <w:tab/>
      </w:r>
      <w:r w:rsidRPr="00D45489">
        <w:rPr>
          <w:b/>
          <w:bCs/>
          <w:sz w:val="22"/>
          <w:szCs w:val="22"/>
        </w:rPr>
        <w:tab/>
      </w:r>
      <w:r w:rsidRPr="00D45489">
        <w:rPr>
          <w:b/>
          <w:bCs/>
          <w:sz w:val="22"/>
          <w:szCs w:val="22"/>
        </w:rPr>
        <w:tab/>
      </w:r>
      <w:r w:rsidRPr="00D45489">
        <w:rPr>
          <w:b/>
          <w:bCs/>
          <w:sz w:val="22"/>
          <w:szCs w:val="22"/>
        </w:rPr>
        <w:tab/>
      </w:r>
      <w:r w:rsidRPr="00D45489">
        <w:rPr>
          <w:b/>
          <w:bCs/>
          <w:sz w:val="22"/>
          <w:szCs w:val="22"/>
        </w:rPr>
        <w:tab/>
        <w:t xml:space="preserve">  ___________</w:t>
      </w:r>
      <w:r w:rsidRPr="00D45489">
        <w:rPr>
          <w:bCs/>
          <w:sz w:val="22"/>
          <w:szCs w:val="22"/>
        </w:rPr>
        <w:t>________________</w:t>
      </w:r>
    </w:p>
    <w:p w14:paraId="36D64299" w14:textId="77777777" w:rsidR="00D45489" w:rsidRPr="00D45489" w:rsidRDefault="00D45489" w:rsidP="00D45489">
      <w:pPr>
        <w:spacing w:line="360" w:lineRule="auto"/>
        <w:rPr>
          <w:bCs/>
          <w:sz w:val="22"/>
          <w:szCs w:val="22"/>
        </w:rPr>
      </w:pPr>
    </w:p>
    <w:p w14:paraId="54C5B7AE" w14:textId="77777777" w:rsidR="00D45489" w:rsidRPr="00D45489" w:rsidRDefault="00D45489" w:rsidP="00D45489">
      <w:pPr>
        <w:spacing w:line="360" w:lineRule="auto"/>
        <w:rPr>
          <w:bCs/>
          <w:sz w:val="22"/>
          <w:szCs w:val="22"/>
        </w:rPr>
      </w:pPr>
    </w:p>
    <w:p w14:paraId="40246EB8" w14:textId="77777777" w:rsidR="00C20536" w:rsidRDefault="00C20536" w:rsidP="005F35B8">
      <w:pPr>
        <w:spacing w:line="360" w:lineRule="auto"/>
        <w:rPr>
          <w:bCs/>
          <w:sz w:val="22"/>
          <w:szCs w:val="22"/>
        </w:rPr>
      </w:pPr>
    </w:p>
    <w:p w14:paraId="50B860E2" w14:textId="77777777" w:rsidR="005F35B8" w:rsidRPr="005F35B8" w:rsidRDefault="005F35B8" w:rsidP="0001172F">
      <w:pPr>
        <w:spacing w:line="360" w:lineRule="auto"/>
        <w:rPr>
          <w:bCs/>
          <w:sz w:val="22"/>
          <w:szCs w:val="22"/>
        </w:rPr>
      </w:pPr>
    </w:p>
    <w:sectPr w:rsidR="005F35B8" w:rsidRPr="005F35B8" w:rsidSect="00D45489">
      <w:headerReference w:type="default" r:id="rId8"/>
      <w:footerReference w:type="even" r:id="rId9"/>
      <w:footerReference w:type="default" r:id="rId10"/>
      <w:pgSz w:w="11906" w:h="16838"/>
      <w:pgMar w:top="851" w:right="849" w:bottom="1134" w:left="1247" w:header="720" w:footer="31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F4786" w14:textId="77777777" w:rsidR="003069FC" w:rsidRDefault="003069FC">
      <w:r>
        <w:separator/>
      </w:r>
    </w:p>
  </w:endnote>
  <w:endnote w:type="continuationSeparator" w:id="0">
    <w:p w14:paraId="5D4328D5" w14:textId="77777777" w:rsidR="003069FC" w:rsidRDefault="00306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RomanNLQ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F4480" w14:textId="77777777" w:rsidR="009F1F3A" w:rsidRDefault="009F1F3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04138E69" w14:textId="77777777" w:rsidR="009F1F3A" w:rsidRDefault="009F1F3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D1935" w14:textId="5A184E77" w:rsidR="00EA16C1" w:rsidRPr="00EA16C1" w:rsidRDefault="00B63D5B" w:rsidP="00A9264C">
    <w:pPr>
      <w:pStyle w:val="Pidipagina"/>
      <w:ind w:left="-567" w:right="-86"/>
      <w:rPr>
        <w:sz w:val="16"/>
        <w:szCs w:val="16"/>
      </w:rPr>
    </w:pPr>
    <w:r>
      <w:rPr>
        <w:sz w:val="16"/>
        <w:szCs w:val="16"/>
      </w:rPr>
      <w:t>Via Cagliari</w:t>
    </w:r>
    <w:r w:rsidR="00EA16C1" w:rsidRPr="00A9264C">
      <w:rPr>
        <w:sz w:val="16"/>
        <w:szCs w:val="16"/>
      </w:rPr>
      <w:t xml:space="preserve"> – 09032 Assemini </w:t>
    </w:r>
    <w:r w:rsidR="00C97D73" w:rsidRPr="00A9264C">
      <w:rPr>
        <w:sz w:val="16"/>
        <w:szCs w:val="16"/>
      </w:rPr>
      <w:t>–</w:t>
    </w:r>
    <w:r w:rsidR="00EA16C1" w:rsidRPr="00A9264C">
      <w:rPr>
        <w:sz w:val="16"/>
        <w:szCs w:val="16"/>
      </w:rPr>
      <w:t xml:space="preserve"> 070949</w:t>
    </w:r>
    <w:r>
      <w:rPr>
        <w:sz w:val="16"/>
        <w:szCs w:val="16"/>
      </w:rPr>
      <w:t>483</w:t>
    </w:r>
    <w:r w:rsidR="00C97D73">
      <w:rPr>
        <w:sz w:val="16"/>
        <w:szCs w:val="16"/>
      </w:rPr>
      <w:t xml:space="preserve">   </w:t>
    </w:r>
    <w:r w:rsidR="00A9264C">
      <w:rPr>
        <w:sz w:val="16"/>
        <w:szCs w:val="16"/>
      </w:rPr>
      <w:t xml:space="preserve">     </w:t>
    </w:r>
    <w:r w:rsidR="0084379A">
      <w:rPr>
        <w:noProof/>
        <w:sz w:val="16"/>
        <w:szCs w:val="16"/>
      </w:rPr>
      <w:drawing>
        <wp:inline distT="0" distB="0" distL="0" distR="0" wp14:anchorId="0F49FE10" wp14:editId="59DBA365">
          <wp:extent cx="314325" cy="247650"/>
          <wp:effectExtent l="0" t="0" r="0" b="0"/>
          <wp:docPr id="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97D73">
      <w:rPr>
        <w:sz w:val="16"/>
        <w:szCs w:val="16"/>
      </w:rPr>
      <w:t xml:space="preserve"> </w:t>
    </w:r>
    <w:r w:rsidR="00EA16C1" w:rsidRPr="00EA16C1">
      <w:rPr>
        <w:sz w:val="16"/>
        <w:szCs w:val="16"/>
      </w:rPr>
      <w:t xml:space="preserve">  </w:t>
    </w:r>
    <w:r w:rsidR="0084379A">
      <w:rPr>
        <w:noProof/>
        <w:sz w:val="16"/>
        <w:szCs w:val="16"/>
      </w:rPr>
      <w:drawing>
        <wp:inline distT="0" distB="0" distL="0" distR="0" wp14:anchorId="24A467AF" wp14:editId="51DD97A6">
          <wp:extent cx="371475" cy="171450"/>
          <wp:effectExtent l="0" t="0" r="0" b="0"/>
          <wp:docPr id="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17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52FD4">
      <w:rPr>
        <w:sz w:val="16"/>
        <w:szCs w:val="16"/>
      </w:rPr>
      <w:t xml:space="preserve">   </w:t>
    </w:r>
    <w:r w:rsidR="0084379A">
      <w:rPr>
        <w:noProof/>
        <w:sz w:val="16"/>
        <w:szCs w:val="16"/>
      </w:rPr>
      <w:drawing>
        <wp:inline distT="0" distB="0" distL="0" distR="0" wp14:anchorId="522A5D12" wp14:editId="4117C1D4">
          <wp:extent cx="276225" cy="219075"/>
          <wp:effectExtent l="0" t="0" r="0" b="0"/>
          <wp:docPr id="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A16C1">
      <w:rPr>
        <w:sz w:val="16"/>
        <w:szCs w:val="16"/>
      </w:rPr>
      <w:t xml:space="preserve"> </w:t>
    </w:r>
    <w:r w:rsidR="00B52FD4">
      <w:rPr>
        <w:sz w:val="16"/>
        <w:szCs w:val="16"/>
      </w:rPr>
      <w:t xml:space="preserve"> </w:t>
    </w:r>
    <w:r w:rsidR="00EA16C1" w:rsidRPr="00EA16C1">
      <w:rPr>
        <w:sz w:val="16"/>
        <w:szCs w:val="16"/>
      </w:rPr>
      <w:t xml:space="preserve"> </w:t>
    </w:r>
    <w:r w:rsidR="00B52FD4">
      <w:rPr>
        <w:sz w:val="16"/>
        <w:szCs w:val="16"/>
      </w:rPr>
      <w:t xml:space="preserve"> </w:t>
    </w:r>
    <w:hyperlink r:id="rId4" w:history="1">
      <w:r w:rsidR="00EA16C1" w:rsidRPr="00A9264C">
        <w:rPr>
          <w:rStyle w:val="Collegamentoipertestuale"/>
          <w:sz w:val="16"/>
          <w:szCs w:val="16"/>
        </w:rPr>
        <w:t>www.comune.assemini.ca.it</w:t>
      </w:r>
    </w:hyperlink>
    <w:r w:rsidR="00EA16C1" w:rsidRPr="00A9264C">
      <w:rPr>
        <w:sz w:val="16"/>
        <w:szCs w:val="16"/>
      </w:rPr>
      <w:t xml:space="preserve">  </w:t>
    </w:r>
    <w:r w:rsidR="00B52FD4">
      <w:rPr>
        <w:sz w:val="16"/>
        <w:szCs w:val="16"/>
      </w:rPr>
      <w:t xml:space="preserve">  </w:t>
    </w:r>
    <w:hyperlink r:id="rId5" w:history="1">
      <w:r w:rsidR="00B52FD4" w:rsidRPr="003A1767">
        <w:rPr>
          <w:rStyle w:val="Collegamentoipertestuale"/>
          <w:sz w:val="16"/>
          <w:szCs w:val="16"/>
        </w:rPr>
        <w:t>protocollo@pec.comune.assemini.ca.it</w:t>
      </w:r>
    </w:hyperlink>
    <w:r w:rsidR="00EA16C1" w:rsidRPr="00EA16C1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AB221" w14:textId="77777777" w:rsidR="003069FC" w:rsidRDefault="003069FC">
      <w:r>
        <w:separator/>
      </w:r>
    </w:p>
  </w:footnote>
  <w:footnote w:type="continuationSeparator" w:id="0">
    <w:p w14:paraId="19E3D877" w14:textId="77777777" w:rsidR="003069FC" w:rsidRDefault="00306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7899F" w14:textId="373D5481" w:rsidR="00E53537" w:rsidRDefault="0084379A" w:rsidP="00E53537">
    <w:pPr>
      <w:spacing w:before="120"/>
      <w:jc w:val="center"/>
      <w:rPr>
        <w:rFonts w:ascii="Arial" w:hAnsi="Arial"/>
      </w:rPr>
    </w:pPr>
    <w:r>
      <w:rPr>
        <w:rFonts w:ascii="Arial" w:hAnsi="Arial"/>
        <w:noProof/>
      </w:rPr>
      <w:drawing>
        <wp:inline distT="0" distB="0" distL="0" distR="0" wp14:anchorId="5F34FFE6" wp14:editId="705991DA">
          <wp:extent cx="571500" cy="781050"/>
          <wp:effectExtent l="0" t="0" r="0" b="0"/>
          <wp:docPr id="1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3743D8" w14:textId="77777777" w:rsidR="00E53537" w:rsidRDefault="00E53537" w:rsidP="00E53537">
    <w:pPr>
      <w:pStyle w:val="Didascalia"/>
      <w:rPr>
        <w:sz w:val="36"/>
      </w:rPr>
    </w:pPr>
    <w:r>
      <w:rPr>
        <w:sz w:val="36"/>
      </w:rPr>
      <w:t>C O M U N E  DI  A S S E M I N I</w:t>
    </w:r>
  </w:p>
  <w:p w14:paraId="4132A052" w14:textId="77777777" w:rsidR="009F1F3A" w:rsidRDefault="00E53537" w:rsidP="00E53537">
    <w:pPr>
      <w:pBdr>
        <w:top w:val="single" w:sz="4" w:space="1" w:color="auto"/>
      </w:pBdr>
      <w:jc w:val="center"/>
    </w:pPr>
    <w:r>
      <w:rPr>
        <w:rFonts w:ascii="RomanNLQ" w:hAnsi="RomanNLQ"/>
        <w:b/>
        <w:bCs/>
        <w:i/>
        <w:iCs/>
        <w:smallCaps/>
      </w:rPr>
      <w:t>Città Metropolitana di Cagliari</w:t>
    </w:r>
  </w:p>
  <w:p w14:paraId="4E3D3517" w14:textId="77777777" w:rsidR="009F1F3A" w:rsidRDefault="009F1F3A">
    <w:pPr>
      <w:pBdr>
        <w:top w:val="single" w:sz="4" w:space="1" w:color="auto"/>
      </w:pBd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92"/>
        </w:tabs>
        <w:ind w:left="392" w:hanging="340"/>
      </w:pPr>
      <w:rPr>
        <w:rFonts w:ascii="Symbol" w:hAnsi="Symbol" w:hint="default"/>
        <w:sz w:val="24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2" w15:restartNumberingAfterBreak="0">
    <w:nsid w:val="011242B1"/>
    <w:multiLevelType w:val="hybridMultilevel"/>
    <w:tmpl w:val="9C76CEEC"/>
    <w:lvl w:ilvl="0" w:tplc="0000000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4CE76CD"/>
    <w:multiLevelType w:val="hybridMultilevel"/>
    <w:tmpl w:val="D910D95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B143B3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24D39CE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3AC5F85"/>
    <w:multiLevelType w:val="hybridMultilevel"/>
    <w:tmpl w:val="57E2E3D0"/>
    <w:lvl w:ilvl="0" w:tplc="443C11E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34797B"/>
    <w:multiLevelType w:val="hybridMultilevel"/>
    <w:tmpl w:val="6B8670E2"/>
    <w:lvl w:ilvl="0" w:tplc="443C11E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D62711"/>
    <w:multiLevelType w:val="hybridMultilevel"/>
    <w:tmpl w:val="67A48412"/>
    <w:lvl w:ilvl="0" w:tplc="0410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5413138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F8F453A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1FC3FBE"/>
    <w:multiLevelType w:val="hybridMultilevel"/>
    <w:tmpl w:val="5E02EA50"/>
    <w:lvl w:ilvl="0" w:tplc="8154DD6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63B56FB9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52F7F4B"/>
    <w:multiLevelType w:val="multilevel"/>
    <w:tmpl w:val="D50261A6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75935D4F"/>
    <w:multiLevelType w:val="hybridMultilevel"/>
    <w:tmpl w:val="B614D3E2"/>
    <w:lvl w:ilvl="0" w:tplc="443C11E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65083087">
    <w:abstractNumId w:val="5"/>
  </w:num>
  <w:num w:numId="2" w16cid:durableId="455022450">
    <w:abstractNumId w:val="12"/>
  </w:num>
  <w:num w:numId="3" w16cid:durableId="750590068">
    <w:abstractNumId w:val="9"/>
  </w:num>
  <w:num w:numId="4" w16cid:durableId="1041519425">
    <w:abstractNumId w:val="4"/>
  </w:num>
  <w:num w:numId="5" w16cid:durableId="754860780">
    <w:abstractNumId w:val="10"/>
  </w:num>
  <w:num w:numId="6" w16cid:durableId="532226845">
    <w:abstractNumId w:val="13"/>
  </w:num>
  <w:num w:numId="7" w16cid:durableId="1505582681">
    <w:abstractNumId w:val="7"/>
  </w:num>
  <w:num w:numId="8" w16cid:durableId="1441216268">
    <w:abstractNumId w:val="6"/>
  </w:num>
  <w:num w:numId="9" w16cid:durableId="307706137">
    <w:abstractNumId w:val="14"/>
  </w:num>
  <w:num w:numId="10" w16cid:durableId="1174421516">
    <w:abstractNumId w:val="0"/>
  </w:num>
  <w:num w:numId="11" w16cid:durableId="1181352152">
    <w:abstractNumId w:val="1"/>
  </w:num>
  <w:num w:numId="12" w16cid:durableId="7372714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65618564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42550820">
    <w:abstractNumId w:val="2"/>
  </w:num>
  <w:num w:numId="15" w16cid:durableId="15581310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68E"/>
    <w:rsid w:val="0001172F"/>
    <w:rsid w:val="000169FD"/>
    <w:rsid w:val="00026124"/>
    <w:rsid w:val="00040E1A"/>
    <w:rsid w:val="00054B5B"/>
    <w:rsid w:val="00066228"/>
    <w:rsid w:val="00071A96"/>
    <w:rsid w:val="00076E8D"/>
    <w:rsid w:val="0008621E"/>
    <w:rsid w:val="000A6FC0"/>
    <w:rsid w:val="000D1EC8"/>
    <w:rsid w:val="001227FB"/>
    <w:rsid w:val="00135B1E"/>
    <w:rsid w:val="001F2440"/>
    <w:rsid w:val="0020018B"/>
    <w:rsid w:val="00201457"/>
    <w:rsid w:val="00226AB8"/>
    <w:rsid w:val="00275E6B"/>
    <w:rsid w:val="0029547E"/>
    <w:rsid w:val="002F68AB"/>
    <w:rsid w:val="00300C8B"/>
    <w:rsid w:val="003069FC"/>
    <w:rsid w:val="00325FDB"/>
    <w:rsid w:val="0038567B"/>
    <w:rsid w:val="003F641F"/>
    <w:rsid w:val="00452806"/>
    <w:rsid w:val="004773DE"/>
    <w:rsid w:val="004A32ED"/>
    <w:rsid w:val="004C40D5"/>
    <w:rsid w:val="004D7B4F"/>
    <w:rsid w:val="004F3AA3"/>
    <w:rsid w:val="00501588"/>
    <w:rsid w:val="0054668E"/>
    <w:rsid w:val="005522EC"/>
    <w:rsid w:val="00577B2C"/>
    <w:rsid w:val="0058234D"/>
    <w:rsid w:val="005B6EA4"/>
    <w:rsid w:val="005F35B8"/>
    <w:rsid w:val="00614DEC"/>
    <w:rsid w:val="00623C10"/>
    <w:rsid w:val="006305FB"/>
    <w:rsid w:val="00670659"/>
    <w:rsid w:val="006F527A"/>
    <w:rsid w:val="00775331"/>
    <w:rsid w:val="0079699F"/>
    <w:rsid w:val="007D12E2"/>
    <w:rsid w:val="0084379A"/>
    <w:rsid w:val="00854C5D"/>
    <w:rsid w:val="008A76E8"/>
    <w:rsid w:val="008B69EC"/>
    <w:rsid w:val="009038D8"/>
    <w:rsid w:val="00920405"/>
    <w:rsid w:val="0095477A"/>
    <w:rsid w:val="00987058"/>
    <w:rsid w:val="009912D4"/>
    <w:rsid w:val="009A6A68"/>
    <w:rsid w:val="009D0069"/>
    <w:rsid w:val="009F1F3A"/>
    <w:rsid w:val="00A435AE"/>
    <w:rsid w:val="00A477E9"/>
    <w:rsid w:val="00A9264C"/>
    <w:rsid w:val="00AD6BBC"/>
    <w:rsid w:val="00B2689E"/>
    <w:rsid w:val="00B30D2A"/>
    <w:rsid w:val="00B52FD4"/>
    <w:rsid w:val="00B63D5B"/>
    <w:rsid w:val="00BE3B19"/>
    <w:rsid w:val="00BF3475"/>
    <w:rsid w:val="00C171C6"/>
    <w:rsid w:val="00C20536"/>
    <w:rsid w:val="00C56A31"/>
    <w:rsid w:val="00C73BFA"/>
    <w:rsid w:val="00C97D73"/>
    <w:rsid w:val="00D45489"/>
    <w:rsid w:val="00D470FE"/>
    <w:rsid w:val="00D830F4"/>
    <w:rsid w:val="00E53537"/>
    <w:rsid w:val="00E959EE"/>
    <w:rsid w:val="00EA16C1"/>
    <w:rsid w:val="00ED3D44"/>
    <w:rsid w:val="00ED4538"/>
    <w:rsid w:val="00ED7FFB"/>
    <w:rsid w:val="00F12624"/>
    <w:rsid w:val="00F708CF"/>
    <w:rsid w:val="00F916FE"/>
    <w:rsid w:val="00F91A91"/>
    <w:rsid w:val="00FB3B4F"/>
    <w:rsid w:val="00FD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B35FEC1"/>
  <w15:chartTrackingRefBased/>
  <w15:docId w15:val="{F50265A0-37C2-4FDE-B7F4-705E8A1B9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Garamond" w:hAnsi="Garamond"/>
      <w:i/>
      <w:sz w:val="72"/>
    </w:rPr>
  </w:style>
  <w:style w:type="paragraph" w:styleId="Titolo2">
    <w:name w:val="heading 2"/>
    <w:basedOn w:val="Normale"/>
    <w:next w:val="Normale"/>
    <w:qFormat/>
    <w:pPr>
      <w:keepNext/>
      <w:ind w:left="5529"/>
      <w:jc w:val="both"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i/>
      <w:sz w:val="28"/>
    </w:rPr>
  </w:style>
  <w:style w:type="paragraph" w:styleId="Titolo4">
    <w:name w:val="heading 4"/>
    <w:basedOn w:val="Normale"/>
    <w:next w:val="Normale"/>
    <w:qFormat/>
    <w:pPr>
      <w:keepNext/>
      <w:ind w:firstLine="5245"/>
      <w:outlineLvl w:val="3"/>
    </w:pPr>
    <w:rPr>
      <w:b/>
      <w:i/>
      <w:sz w:val="28"/>
    </w:rPr>
  </w:style>
  <w:style w:type="paragraph" w:styleId="Titolo5">
    <w:name w:val="heading 5"/>
    <w:basedOn w:val="Normale"/>
    <w:next w:val="Normale"/>
    <w:qFormat/>
    <w:pPr>
      <w:keepNext/>
      <w:ind w:left="6096"/>
      <w:outlineLvl w:val="4"/>
    </w:pPr>
    <w:rPr>
      <w:sz w:val="28"/>
    </w:rPr>
  </w:style>
  <w:style w:type="paragraph" w:styleId="Titolo6">
    <w:name w:val="heading 6"/>
    <w:basedOn w:val="Normale"/>
    <w:next w:val="Normale"/>
    <w:qFormat/>
    <w:pPr>
      <w:keepNext/>
      <w:ind w:left="6237"/>
      <w:outlineLvl w:val="5"/>
    </w:pPr>
    <w:rPr>
      <w:sz w:val="24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i/>
      <w:sz w:val="24"/>
    </w:rPr>
  </w:style>
  <w:style w:type="paragraph" w:styleId="Titolo8">
    <w:name w:val="heading 8"/>
    <w:basedOn w:val="Normale"/>
    <w:next w:val="Normale"/>
    <w:qFormat/>
    <w:pPr>
      <w:keepNext/>
      <w:ind w:firstLine="5812"/>
      <w:outlineLvl w:val="7"/>
    </w:pPr>
    <w:rPr>
      <w:i/>
      <w:sz w:val="28"/>
    </w:rPr>
  </w:style>
  <w:style w:type="paragraph" w:styleId="Titolo9">
    <w:name w:val="heading 9"/>
    <w:basedOn w:val="Normale"/>
    <w:next w:val="Normale"/>
    <w:qFormat/>
    <w:pPr>
      <w:keepNext/>
      <w:ind w:firstLine="5812"/>
      <w:outlineLvl w:val="8"/>
    </w:pPr>
    <w:rPr>
      <w:i/>
      <w:sz w:val="28"/>
      <w:u w:val="single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pPr>
      <w:jc w:val="center"/>
    </w:pPr>
    <w:rPr>
      <w:rFonts w:ascii="Garamond" w:hAnsi="Garamond"/>
      <w:i/>
      <w:sz w:val="72"/>
    </w:rPr>
  </w:style>
  <w:style w:type="paragraph" w:styleId="Sottotitolo">
    <w:name w:val="Subtitle"/>
    <w:basedOn w:val="Normale"/>
    <w:qFormat/>
    <w:pPr>
      <w:jc w:val="center"/>
    </w:pPr>
    <w:rPr>
      <w:rFonts w:ascii="Garamond" w:hAnsi="Garamond"/>
      <w:i/>
      <w:sz w:val="36"/>
    </w:rPr>
  </w:style>
  <w:style w:type="paragraph" w:styleId="Corpodeltesto">
    <w:name w:val="Corpo del testo"/>
    <w:basedOn w:val="Normale"/>
    <w:semiHidden/>
    <w:rPr>
      <w:sz w:val="28"/>
    </w:rPr>
  </w:style>
  <w:style w:type="paragraph" w:styleId="Rientrocorpodeltesto">
    <w:name w:val="Body Text Indent"/>
    <w:basedOn w:val="Normale"/>
    <w:semiHidden/>
    <w:pPr>
      <w:ind w:left="1276" w:hanging="1276"/>
    </w:pPr>
    <w:rPr>
      <w:sz w:val="24"/>
    </w:rPr>
  </w:style>
  <w:style w:type="paragraph" w:styleId="Corpodeltesto2">
    <w:name w:val="Body Text 2"/>
    <w:basedOn w:val="Normale"/>
    <w:semiHidden/>
    <w:pPr>
      <w:spacing w:line="480" w:lineRule="auto"/>
    </w:pPr>
    <w:rPr>
      <w:i/>
      <w:sz w:val="24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Corpodeltesto3">
    <w:name w:val="Body Text 3"/>
    <w:basedOn w:val="Normale"/>
    <w:semiHidden/>
    <w:pPr>
      <w:spacing w:line="360" w:lineRule="auto"/>
      <w:jc w:val="both"/>
    </w:pPr>
    <w:rPr>
      <w:rFonts w:ascii="Arial" w:hAnsi="Arial"/>
      <w:sz w:val="22"/>
    </w:rPr>
  </w:style>
  <w:style w:type="paragraph" w:customStyle="1" w:styleId="SectionTitle">
    <w:name w:val="Section Title"/>
    <w:basedOn w:val="Normale"/>
    <w:pPr>
      <w:jc w:val="center"/>
    </w:pPr>
    <w:rPr>
      <w:rFonts w:ascii="Tahoma" w:hAnsi="Tahoma"/>
      <w:b/>
      <w:caps/>
      <w:sz w:val="16"/>
      <w:szCs w:val="16"/>
      <w:lang w:eastAsia="en-US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customStyle="1" w:styleId="Centered">
    <w:name w:val="Centered"/>
    <w:basedOn w:val="Normale"/>
    <w:pPr>
      <w:jc w:val="center"/>
    </w:pPr>
    <w:rPr>
      <w:rFonts w:ascii="Tahoma" w:hAnsi="Tahoma"/>
      <w:sz w:val="16"/>
      <w:szCs w:val="24"/>
      <w:lang w:val="en-US" w:eastAsia="en-US"/>
    </w:rPr>
  </w:style>
  <w:style w:type="character" w:customStyle="1" w:styleId="BoldChar">
    <w:name w:val="Bold Char"/>
    <w:rPr>
      <w:rFonts w:ascii="Tahoma" w:hAnsi="Tahoma"/>
      <w:b/>
      <w:sz w:val="16"/>
      <w:szCs w:val="24"/>
      <w:lang w:val="en-US" w:eastAsia="en-US" w:bidi="ar-SA"/>
    </w:rPr>
  </w:style>
  <w:style w:type="paragraph" w:styleId="Didascalia">
    <w:name w:val="caption"/>
    <w:basedOn w:val="Normale"/>
    <w:next w:val="Normale"/>
    <w:qFormat/>
    <w:pPr>
      <w:jc w:val="center"/>
    </w:pPr>
    <w:rPr>
      <w:rFonts w:ascii="Book Antiqua" w:hAnsi="Book Antiqua"/>
      <w:sz w:val="28"/>
      <w:szCs w:val="24"/>
      <w:lang w:eastAsia="en-US"/>
    </w:rPr>
  </w:style>
  <w:style w:type="paragraph" w:customStyle="1" w:styleId="FinePrint">
    <w:name w:val="Fine Print"/>
    <w:basedOn w:val="Normale"/>
    <w:rPr>
      <w:rFonts w:ascii="Tahoma" w:hAnsi="Tahoma"/>
      <w:sz w:val="12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5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5" Type="http://schemas.openxmlformats.org/officeDocument/2006/relationships/hyperlink" Target="mailto:protocollo@pec.comune.assemini.ca.it" TargetMode="External"/><Relationship Id="rId4" Type="http://schemas.openxmlformats.org/officeDocument/2006/relationships/hyperlink" Target="http://www.comune.assemini.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Carta%20Intestata%20Comu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8C9A72-C8EF-4332-93D9-9A8538D02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Comune.dot</Template>
  <TotalTime>2</TotalTime>
  <Pages>4</Pages>
  <Words>977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6538</CharactersWithSpaces>
  <SharedDoc>false</SharedDoc>
  <HLinks>
    <vt:vector size="12" baseType="variant">
      <vt:variant>
        <vt:i4>5373994</vt:i4>
      </vt:variant>
      <vt:variant>
        <vt:i4>6</vt:i4>
      </vt:variant>
      <vt:variant>
        <vt:i4>0</vt:i4>
      </vt:variant>
      <vt:variant>
        <vt:i4>5</vt:i4>
      </vt:variant>
      <vt:variant>
        <vt:lpwstr>mailto:protocollo@pec.comune.assemini.ca.it</vt:lpwstr>
      </vt:variant>
      <vt:variant>
        <vt:lpwstr/>
      </vt:variant>
      <vt:variant>
        <vt:i4>4849688</vt:i4>
      </vt:variant>
      <vt:variant>
        <vt:i4>3</vt:i4>
      </vt:variant>
      <vt:variant>
        <vt:i4>0</vt:i4>
      </vt:variant>
      <vt:variant>
        <vt:i4>5</vt:i4>
      </vt:variant>
      <vt:variant>
        <vt:lpwstr>http://www.comune.assemini.ca.it/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Comune di Assemini</dc:creator>
  <cp:keywords/>
  <cp:lastModifiedBy>Simone Cireddu</cp:lastModifiedBy>
  <cp:revision>2</cp:revision>
  <cp:lastPrinted>2021-02-08T12:52:00Z</cp:lastPrinted>
  <dcterms:created xsi:type="dcterms:W3CDTF">2025-08-06T15:15:00Z</dcterms:created>
  <dcterms:modified xsi:type="dcterms:W3CDTF">2025-08-06T15:15:00Z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1997288905</vt:i4>
  </property>
  <property fmtid="{D5CDD505-2E9C-101B-9397-08002B2CF9AE}" pid="3" name="_EmailSubject">
    <vt:lpwstr>modelli camicie</vt:lpwstr>
  </property>
  <property fmtid="{D5CDD505-2E9C-101B-9397-08002B2CF9AE}" pid="4" name="_AuthorEmail">
    <vt:lpwstr>s.bernardino@comune.ussana.ca.it</vt:lpwstr>
  </property>
  <property fmtid="{D5CDD505-2E9C-101B-9397-08002B2CF9AE}" pid="5" name="_AuthorEmailDisplayName">
    <vt:lpwstr>Stefano Bernardino</vt:lpwstr>
  </property>
  <property fmtid="{D5CDD505-2E9C-101B-9397-08002B2CF9AE}" pid="6" name="_ReviewingToolsShownOnce">
    <vt:lpwstr/>
  </property>
</Properties>
</file>