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1C2D" w14:textId="77777777" w:rsidR="009F1F3A" w:rsidRDefault="00EA16C1" w:rsidP="009038D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AREA </w:t>
      </w:r>
      <w:r w:rsidR="005F35B8">
        <w:rPr>
          <w:b/>
          <w:sz w:val="22"/>
          <w:szCs w:val="22"/>
        </w:rPr>
        <w:t xml:space="preserve">SOCIO CULTURALE </w:t>
      </w:r>
      <w:r w:rsidR="00FC3B2E">
        <w:rPr>
          <w:b/>
          <w:sz w:val="22"/>
          <w:szCs w:val="22"/>
        </w:rPr>
        <w:t xml:space="preserve">E </w:t>
      </w:r>
      <w:r w:rsidR="005F35B8">
        <w:rPr>
          <w:b/>
          <w:sz w:val="22"/>
          <w:szCs w:val="22"/>
        </w:rPr>
        <w:t>ISTRUZIONE</w:t>
      </w:r>
    </w:p>
    <w:p w14:paraId="7394E680" w14:textId="77777777" w:rsidR="005F35B8" w:rsidRDefault="00EA16C1" w:rsidP="00C20536">
      <w:pPr>
        <w:jc w:val="center"/>
        <w:rPr>
          <w:rFonts w:ascii="Arial" w:hAnsi="Arial" w:cs="Arial"/>
          <w:sz w:val="22"/>
          <w:szCs w:val="22"/>
        </w:rPr>
      </w:pPr>
      <w:r w:rsidRPr="00EA16C1">
        <w:rPr>
          <w:b/>
        </w:rPr>
        <w:t xml:space="preserve">Servizio </w:t>
      </w:r>
      <w:r w:rsidR="000D7218">
        <w:rPr>
          <w:b/>
        </w:rPr>
        <w:t>Cultura</w:t>
      </w:r>
    </w:p>
    <w:p w14:paraId="325BBBE1" w14:textId="77777777" w:rsidR="005F35B8" w:rsidRDefault="005F35B8" w:rsidP="00775331">
      <w:pPr>
        <w:jc w:val="both"/>
        <w:rPr>
          <w:rFonts w:ascii="Arial" w:hAnsi="Arial" w:cs="Arial"/>
          <w:sz w:val="22"/>
          <w:szCs w:val="22"/>
        </w:rPr>
      </w:pPr>
    </w:p>
    <w:p w14:paraId="0443787D" w14:textId="77777777" w:rsidR="005F35B8" w:rsidRDefault="005F35B8" w:rsidP="005F35B8">
      <w:pPr>
        <w:spacing w:line="360" w:lineRule="auto"/>
        <w:rPr>
          <w:bCs/>
          <w:sz w:val="22"/>
          <w:szCs w:val="22"/>
        </w:rPr>
      </w:pPr>
      <w:r w:rsidRPr="005F35B8">
        <w:rPr>
          <w:bCs/>
          <w:sz w:val="22"/>
          <w:szCs w:val="22"/>
        </w:rPr>
        <w:t xml:space="preserve">                     </w:t>
      </w:r>
      <w:r>
        <w:rPr>
          <w:bCs/>
          <w:sz w:val="22"/>
          <w:szCs w:val="22"/>
        </w:rPr>
        <w:t xml:space="preserve">                     </w:t>
      </w:r>
    </w:p>
    <w:p w14:paraId="2B720D68" w14:textId="77777777" w:rsidR="000D7218" w:rsidRPr="000D7218" w:rsidRDefault="000D7218" w:rsidP="000D7218">
      <w:pPr>
        <w:keepNext/>
        <w:tabs>
          <w:tab w:val="left" w:pos="567"/>
        </w:tabs>
        <w:spacing w:after="120"/>
        <w:ind w:left="567"/>
        <w:outlineLvl w:val="0"/>
        <w:rPr>
          <w:iCs/>
          <w:sz w:val="24"/>
          <w:szCs w:val="24"/>
        </w:rPr>
      </w:pPr>
      <w:r w:rsidRPr="000D7218">
        <w:rPr>
          <w:iCs/>
          <w:sz w:val="24"/>
          <w:szCs w:val="24"/>
        </w:rPr>
        <w:t>La domanda si può presentare:</w:t>
      </w:r>
    </w:p>
    <w:p w14:paraId="517918E2" w14:textId="77777777" w:rsidR="000D7218" w:rsidRPr="000D7218" w:rsidRDefault="000D7218" w:rsidP="000D7218">
      <w:pPr>
        <w:keepNext/>
        <w:tabs>
          <w:tab w:val="left" w:pos="567"/>
        </w:tabs>
        <w:spacing w:after="120"/>
        <w:ind w:left="567"/>
        <w:outlineLvl w:val="0"/>
        <w:rPr>
          <w:iCs/>
          <w:sz w:val="24"/>
          <w:szCs w:val="24"/>
        </w:rPr>
      </w:pPr>
      <w:r w:rsidRPr="000D7218">
        <w:rPr>
          <w:iCs/>
          <w:sz w:val="24"/>
          <w:szCs w:val="24"/>
        </w:rPr>
        <w:t>- a mano presso l’UFFICIO PROTOCOLLO del Palazzo Comunale (Piazza Repubblica 1) dal lunedì al venerdì dalle ore 8.30 alle 10.30 e il lunedì/mercoledì dalle ore 1</w:t>
      </w:r>
      <w:r w:rsidR="008708FF">
        <w:rPr>
          <w:iCs/>
          <w:sz w:val="24"/>
          <w:szCs w:val="24"/>
        </w:rPr>
        <w:t>5:30</w:t>
      </w:r>
      <w:r w:rsidRPr="000D7218">
        <w:rPr>
          <w:iCs/>
          <w:sz w:val="24"/>
          <w:szCs w:val="24"/>
        </w:rPr>
        <w:t xml:space="preserve"> alle 1</w:t>
      </w:r>
      <w:r w:rsidR="008708FF">
        <w:rPr>
          <w:iCs/>
          <w:sz w:val="24"/>
          <w:szCs w:val="24"/>
        </w:rPr>
        <w:t>7:3</w:t>
      </w:r>
      <w:r w:rsidRPr="000D7218">
        <w:rPr>
          <w:iCs/>
          <w:sz w:val="24"/>
          <w:szCs w:val="24"/>
        </w:rPr>
        <w:t>0.</w:t>
      </w:r>
    </w:p>
    <w:p w14:paraId="2DBC8898" w14:textId="77777777" w:rsidR="000D7218" w:rsidRPr="000D7218" w:rsidRDefault="000D7218" w:rsidP="000D7218">
      <w:pPr>
        <w:spacing w:after="240"/>
        <w:ind w:right="567" w:firstLine="567"/>
        <w:rPr>
          <w:sz w:val="24"/>
          <w:szCs w:val="24"/>
        </w:rPr>
      </w:pPr>
      <w:r w:rsidRPr="000D7218">
        <w:rPr>
          <w:sz w:val="24"/>
          <w:szCs w:val="24"/>
        </w:rPr>
        <w:t>- via mail: protocollo@pec.comune.assemini.ca.it</w:t>
      </w:r>
    </w:p>
    <w:p w14:paraId="34D0F7AD" w14:textId="77777777" w:rsidR="000D7218" w:rsidRPr="000D7218" w:rsidRDefault="000D7218" w:rsidP="000D7218">
      <w:pPr>
        <w:spacing w:after="120"/>
        <w:ind w:left="567" w:right="567" w:firstLine="567"/>
        <w:jc w:val="both"/>
        <w:rPr>
          <w:rFonts w:ascii="Pica" w:hAnsi="Pica"/>
          <w:sz w:val="24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789"/>
        <w:gridCol w:w="142"/>
        <w:gridCol w:w="211"/>
      </w:tblGrid>
      <w:tr w:rsidR="000D7218" w:rsidRPr="000D7218" w14:paraId="5B8A71DA" w14:textId="77777777" w:rsidTr="007F24E1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9568" w:type="dxa"/>
            <w:gridSpan w:val="3"/>
          </w:tcPr>
          <w:p w14:paraId="4FBA7420" w14:textId="77777777" w:rsidR="000D7218" w:rsidRPr="000D7218" w:rsidRDefault="000D7218" w:rsidP="000D7218">
            <w:pPr>
              <w:keepNext/>
              <w:spacing w:after="240"/>
              <w:ind w:left="567" w:right="567"/>
              <w:jc w:val="both"/>
              <w:outlineLvl w:val="3"/>
              <w:rPr>
                <w:b/>
                <w:iCs/>
                <w:caps/>
                <w:sz w:val="16"/>
              </w:rPr>
            </w:pPr>
            <w:r w:rsidRPr="000D7218">
              <w:rPr>
                <w:b/>
                <w:iCs/>
                <w:caps/>
                <w:sz w:val="16"/>
              </w:rPr>
              <w:t>Dichiarazione sostitutiva di atto di notorietà ai sensi dell’art.47 D.P.R. 28.12.2000, N° 445</w:t>
            </w:r>
          </w:p>
        </w:tc>
        <w:tc>
          <w:tcPr>
            <w:tcW w:w="211" w:type="dxa"/>
          </w:tcPr>
          <w:p w14:paraId="3F05C605" w14:textId="77777777" w:rsidR="000D7218" w:rsidRPr="000D7218" w:rsidRDefault="000D7218" w:rsidP="000D7218">
            <w:pPr>
              <w:keepNext/>
              <w:tabs>
                <w:tab w:val="left" w:pos="567"/>
              </w:tabs>
              <w:spacing w:before="240" w:after="120" w:line="300" w:lineRule="exact"/>
              <w:jc w:val="both"/>
              <w:outlineLvl w:val="0"/>
              <w:rPr>
                <w:b/>
                <w:i/>
                <w:caps/>
                <w:sz w:val="30"/>
              </w:rPr>
            </w:pPr>
            <w:r w:rsidRPr="000D7218">
              <w:rPr>
                <w:b/>
                <w:caps/>
                <w:sz w:val="28"/>
              </w:rPr>
              <w:t xml:space="preserve">              </w:t>
            </w:r>
          </w:p>
        </w:tc>
      </w:tr>
      <w:tr w:rsidR="000D7218" w:rsidRPr="000D7218" w14:paraId="357AD9CA" w14:textId="77777777" w:rsidTr="007F2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2"/>
          <w:wBefore w:w="637" w:type="dxa"/>
          <w:wAfter w:w="353" w:type="dxa"/>
          <w:cantSplit/>
          <w:trHeight w:val="2145"/>
        </w:trPr>
        <w:tc>
          <w:tcPr>
            <w:tcW w:w="87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3E8F56" w14:textId="77777777" w:rsidR="000D7218" w:rsidRPr="000D7218" w:rsidRDefault="000D7218" w:rsidP="000D7218">
            <w:pPr>
              <w:spacing w:line="360" w:lineRule="auto"/>
              <w:rPr>
                <w:sz w:val="24"/>
                <w:szCs w:val="24"/>
              </w:rPr>
            </w:pPr>
          </w:p>
          <w:p w14:paraId="200DB999" w14:textId="77777777" w:rsidR="000D7218" w:rsidRPr="000D7218" w:rsidRDefault="000D7218" w:rsidP="000D7218">
            <w:pPr>
              <w:spacing w:line="360" w:lineRule="auto"/>
              <w:rPr>
                <w:sz w:val="24"/>
                <w:szCs w:val="24"/>
              </w:rPr>
            </w:pPr>
            <w:r w:rsidRPr="000D7218">
              <w:rPr>
                <w:sz w:val="24"/>
                <w:szCs w:val="24"/>
              </w:rPr>
              <w:t>Associazione/Comitato/Ente_________________________________________________</w:t>
            </w:r>
          </w:p>
          <w:p w14:paraId="4995F6E0" w14:textId="77777777" w:rsidR="000D7218" w:rsidRPr="000D7218" w:rsidRDefault="000D7218" w:rsidP="000D7218">
            <w:pPr>
              <w:spacing w:line="360" w:lineRule="auto"/>
              <w:rPr>
                <w:sz w:val="24"/>
                <w:szCs w:val="24"/>
              </w:rPr>
            </w:pPr>
            <w:r w:rsidRPr="000D7218">
              <w:rPr>
                <w:sz w:val="24"/>
                <w:szCs w:val="24"/>
              </w:rPr>
              <w:t>Sede in Via _____________________________________________________________</w:t>
            </w:r>
            <w:r w:rsidRPr="000D7218">
              <w:rPr>
                <w:sz w:val="24"/>
                <w:szCs w:val="24"/>
              </w:rPr>
              <w:br/>
            </w:r>
            <w:proofErr w:type="spellStart"/>
            <w:r w:rsidRPr="000D7218">
              <w:rPr>
                <w:sz w:val="24"/>
                <w:szCs w:val="24"/>
              </w:rPr>
              <w:t>C.Fiscale</w:t>
            </w:r>
            <w:proofErr w:type="spellEnd"/>
            <w:r w:rsidRPr="000D7218">
              <w:rPr>
                <w:sz w:val="24"/>
                <w:szCs w:val="24"/>
              </w:rPr>
              <w:t>/P.IVA ______________________________________</w:t>
            </w:r>
            <w:r w:rsidR="008708FF">
              <w:rPr>
                <w:sz w:val="24"/>
                <w:szCs w:val="24"/>
              </w:rPr>
              <w:t>___________________</w:t>
            </w:r>
          </w:p>
          <w:p w14:paraId="192CD67B" w14:textId="77777777" w:rsidR="000D7218" w:rsidRPr="000D7218" w:rsidRDefault="000D7218" w:rsidP="000D7218">
            <w:pPr>
              <w:spacing w:line="360" w:lineRule="auto"/>
              <w:rPr>
                <w:b/>
                <w:sz w:val="24"/>
                <w:szCs w:val="24"/>
              </w:rPr>
            </w:pPr>
            <w:r w:rsidRPr="000D7218">
              <w:rPr>
                <w:b/>
                <w:sz w:val="24"/>
                <w:szCs w:val="24"/>
              </w:rPr>
              <w:t>Telefono ______________________</w:t>
            </w:r>
            <w:proofErr w:type="gramStart"/>
            <w:r w:rsidRPr="000D7218">
              <w:rPr>
                <w:b/>
                <w:sz w:val="24"/>
                <w:szCs w:val="24"/>
              </w:rPr>
              <w:t>_  Cellulare</w:t>
            </w:r>
            <w:proofErr w:type="gramEnd"/>
            <w:r w:rsidRPr="000D7218">
              <w:rPr>
                <w:b/>
                <w:sz w:val="24"/>
                <w:szCs w:val="24"/>
              </w:rPr>
              <w:t xml:space="preserve"> ______________________________</w:t>
            </w:r>
          </w:p>
          <w:p w14:paraId="682CDDC2" w14:textId="77777777" w:rsidR="000D7218" w:rsidRPr="000D7218" w:rsidRDefault="000D7218" w:rsidP="000D7218">
            <w:pPr>
              <w:spacing w:line="360" w:lineRule="auto"/>
              <w:rPr>
                <w:b/>
                <w:sz w:val="24"/>
                <w:szCs w:val="24"/>
              </w:rPr>
            </w:pPr>
            <w:r w:rsidRPr="000D7218">
              <w:rPr>
                <w:b/>
                <w:sz w:val="24"/>
                <w:szCs w:val="24"/>
              </w:rPr>
              <w:t>mail______________________________________________________________</w:t>
            </w:r>
            <w:r w:rsidR="008708FF">
              <w:rPr>
                <w:b/>
                <w:sz w:val="24"/>
                <w:szCs w:val="24"/>
              </w:rPr>
              <w:t>_</w:t>
            </w:r>
            <w:r w:rsidRPr="000D7218">
              <w:rPr>
                <w:b/>
                <w:sz w:val="24"/>
                <w:szCs w:val="24"/>
              </w:rPr>
              <w:t xml:space="preserve">____  </w:t>
            </w:r>
          </w:p>
          <w:p w14:paraId="1C445AB5" w14:textId="77777777" w:rsidR="000D7218" w:rsidRDefault="000D7218" w:rsidP="000D7218">
            <w:pPr>
              <w:spacing w:line="360" w:lineRule="auto"/>
              <w:rPr>
                <w:sz w:val="24"/>
                <w:szCs w:val="24"/>
              </w:rPr>
            </w:pPr>
            <w:r w:rsidRPr="000D7218">
              <w:rPr>
                <w:b/>
                <w:sz w:val="24"/>
                <w:szCs w:val="24"/>
              </w:rPr>
              <w:t>PEC</w:t>
            </w:r>
            <w:r w:rsidRPr="000D7218">
              <w:rPr>
                <w:sz w:val="24"/>
                <w:szCs w:val="24"/>
              </w:rPr>
              <w:t xml:space="preserve"> ____________________________________________________________</w:t>
            </w:r>
            <w:r w:rsidR="008708FF">
              <w:rPr>
                <w:sz w:val="24"/>
                <w:szCs w:val="24"/>
              </w:rPr>
              <w:t>_</w:t>
            </w:r>
            <w:r w:rsidRPr="000D7218">
              <w:rPr>
                <w:sz w:val="24"/>
                <w:szCs w:val="24"/>
              </w:rPr>
              <w:t>_____</w:t>
            </w:r>
          </w:p>
          <w:p w14:paraId="05589591" w14:textId="77777777" w:rsidR="008708FF" w:rsidRPr="000D7218" w:rsidRDefault="008708FF" w:rsidP="000D7218">
            <w:pPr>
              <w:spacing w:line="360" w:lineRule="auto"/>
              <w:rPr>
                <w:sz w:val="24"/>
                <w:szCs w:val="24"/>
              </w:rPr>
            </w:pPr>
          </w:p>
          <w:p w14:paraId="326E9DEA" w14:textId="77777777" w:rsidR="000D7218" w:rsidRPr="000D7218" w:rsidRDefault="000D7218" w:rsidP="008708FF">
            <w:pPr>
              <w:spacing w:after="120"/>
              <w:rPr>
                <w:b/>
              </w:rPr>
            </w:pPr>
            <w:r w:rsidRPr="000D7218">
              <w:rPr>
                <w:b/>
              </w:rPr>
              <w:t>CODICE IBAN: __________________________________________________________</w:t>
            </w:r>
            <w:r w:rsidR="008708FF">
              <w:rPr>
                <w:b/>
              </w:rPr>
              <w:t>_____</w:t>
            </w:r>
            <w:r w:rsidRPr="000D7218">
              <w:rPr>
                <w:b/>
              </w:rPr>
              <w:t>_______</w:t>
            </w:r>
          </w:p>
          <w:p w14:paraId="58ACE35D" w14:textId="77777777" w:rsidR="000D7218" w:rsidRPr="000D7218" w:rsidRDefault="000D7218" w:rsidP="008708FF">
            <w:pPr>
              <w:spacing w:after="120"/>
            </w:pPr>
            <w:r w:rsidRPr="000D7218">
              <w:t>Presso Banca/Poste ______________________________________ sede di ________________________</w:t>
            </w:r>
          </w:p>
          <w:p w14:paraId="7B9B39F4" w14:textId="77777777" w:rsidR="000D7218" w:rsidRPr="000D7218" w:rsidRDefault="000D7218" w:rsidP="008708FF">
            <w:pPr>
              <w:spacing w:after="120"/>
            </w:pPr>
            <w:r w:rsidRPr="000D7218">
              <w:t>intestato all’Associazione ___________________________________________</w:t>
            </w:r>
            <w:r w:rsidR="008708FF">
              <w:t>___________</w:t>
            </w:r>
            <w:r w:rsidRPr="000D7218">
              <w:t xml:space="preserve">_________ </w:t>
            </w:r>
          </w:p>
          <w:p w14:paraId="0D0B374F" w14:textId="77777777" w:rsidR="000D7218" w:rsidRPr="000D7218" w:rsidRDefault="000D7218" w:rsidP="008708FF">
            <w:pPr>
              <w:spacing w:after="120"/>
            </w:pPr>
            <w:r w:rsidRPr="000D7218">
              <w:t>Le persone delegate ad operare sul conto sono:</w:t>
            </w:r>
          </w:p>
          <w:p w14:paraId="02559A4F" w14:textId="77777777" w:rsidR="000D7218" w:rsidRPr="000D7218" w:rsidRDefault="008708FF" w:rsidP="008708FF">
            <w:pPr>
              <w:spacing w:line="360" w:lineRule="auto"/>
              <w:ind w:right="567"/>
            </w:pPr>
            <w:r>
              <w:t xml:space="preserve">1) </w:t>
            </w:r>
            <w:r w:rsidR="000D7218" w:rsidRPr="000D7218">
              <w:t>__________________________________ nato a ____________________ il _______________</w:t>
            </w:r>
            <w:r>
              <w:t>_</w:t>
            </w:r>
            <w:r w:rsidR="000D7218" w:rsidRPr="000D7218">
              <w:br/>
              <w:t>residente in ______________________________ Via ______________________________ n° ____</w:t>
            </w:r>
            <w:r w:rsidR="000D7218" w:rsidRPr="000D7218">
              <w:br/>
              <w:t>Codice fiscale: __________________________________________________</w:t>
            </w:r>
          </w:p>
          <w:p w14:paraId="290D7C8D" w14:textId="77777777" w:rsidR="000D7218" w:rsidRPr="000D7218" w:rsidRDefault="008708FF" w:rsidP="008708FF">
            <w:pPr>
              <w:spacing w:line="360" w:lineRule="auto"/>
              <w:ind w:right="567"/>
            </w:pPr>
            <w:r>
              <w:t xml:space="preserve">2) </w:t>
            </w:r>
            <w:r w:rsidR="000D7218" w:rsidRPr="000D7218">
              <w:t>__________________________________ nato a ____________________ il ________________</w:t>
            </w:r>
            <w:r w:rsidR="000D7218" w:rsidRPr="000D7218">
              <w:br/>
              <w:t>residente in ______________________________Via _______________________________ n° ___</w:t>
            </w:r>
            <w:r w:rsidR="000D7218" w:rsidRPr="000D7218">
              <w:br/>
              <w:t>Codice fiscale: __________________________________________________</w:t>
            </w:r>
          </w:p>
          <w:p w14:paraId="056FFB61" w14:textId="77777777" w:rsidR="000D7218" w:rsidRPr="000D7218" w:rsidRDefault="000D7218" w:rsidP="008708FF">
            <w:pPr>
              <w:spacing w:line="360" w:lineRule="auto"/>
            </w:pPr>
          </w:p>
          <w:p w14:paraId="340B6DAA" w14:textId="77777777" w:rsidR="000D7218" w:rsidRPr="000D7218" w:rsidRDefault="000D7218" w:rsidP="000D7218">
            <w:pPr>
              <w:spacing w:line="360" w:lineRule="auto"/>
            </w:pPr>
          </w:p>
        </w:tc>
      </w:tr>
    </w:tbl>
    <w:p w14:paraId="4501FBB7" w14:textId="77777777" w:rsidR="008708FF" w:rsidRDefault="000D7218" w:rsidP="000D7218">
      <w:pPr>
        <w:spacing w:before="240" w:after="240" w:line="240" w:lineRule="exact"/>
        <w:ind w:left="4536" w:right="567" w:firstLine="285"/>
        <w:jc w:val="both"/>
        <w:rPr>
          <w:sz w:val="22"/>
        </w:rPr>
      </w:pPr>
      <w:r w:rsidRPr="000D7218">
        <w:rPr>
          <w:sz w:val="22"/>
        </w:rPr>
        <w:t xml:space="preserve">                </w:t>
      </w:r>
    </w:p>
    <w:p w14:paraId="78227371" w14:textId="77777777" w:rsidR="00164ED2" w:rsidRDefault="008708FF" w:rsidP="000D7218">
      <w:pPr>
        <w:spacing w:before="240" w:after="240" w:line="240" w:lineRule="exact"/>
        <w:ind w:left="4536" w:right="567" w:firstLine="285"/>
        <w:jc w:val="both"/>
        <w:rPr>
          <w:sz w:val="22"/>
        </w:rPr>
      </w:pPr>
      <w:r>
        <w:rPr>
          <w:sz w:val="22"/>
        </w:rPr>
        <w:t xml:space="preserve">             </w:t>
      </w:r>
    </w:p>
    <w:p w14:paraId="5CB3BFB1" w14:textId="77777777" w:rsidR="00164ED2" w:rsidRDefault="00164ED2" w:rsidP="00164ED2">
      <w:pPr>
        <w:spacing w:before="240" w:after="240" w:line="240" w:lineRule="exact"/>
        <w:ind w:left="4956" w:right="567" w:firstLine="420"/>
        <w:jc w:val="both"/>
        <w:rPr>
          <w:sz w:val="22"/>
        </w:rPr>
      </w:pPr>
    </w:p>
    <w:p w14:paraId="76CDDD10" w14:textId="77777777" w:rsidR="000D7218" w:rsidRPr="000D7218" w:rsidRDefault="000D7218" w:rsidP="00164ED2">
      <w:pPr>
        <w:spacing w:before="240" w:after="240" w:line="240" w:lineRule="exact"/>
        <w:ind w:left="4956" w:right="567" w:firstLine="420"/>
        <w:jc w:val="both"/>
        <w:rPr>
          <w:sz w:val="22"/>
        </w:rPr>
      </w:pPr>
      <w:r w:rsidRPr="000D7218">
        <w:rPr>
          <w:sz w:val="22"/>
        </w:rPr>
        <w:t xml:space="preserve">Al Comune di </w:t>
      </w:r>
      <w:r w:rsidRPr="000D7218">
        <w:rPr>
          <w:sz w:val="22"/>
        </w:rPr>
        <w:tab/>
      </w:r>
      <w:r w:rsidRPr="000D7218">
        <w:rPr>
          <w:b/>
          <w:bCs/>
          <w:sz w:val="22"/>
          <w:u w:val="single"/>
        </w:rPr>
        <w:t>ASSEMINI</w:t>
      </w:r>
      <w:r w:rsidRPr="000D7218">
        <w:rPr>
          <w:sz w:val="22"/>
          <w:u w:val="single"/>
        </w:rPr>
        <w:br/>
      </w:r>
      <w:r w:rsidRPr="000D7218">
        <w:rPr>
          <w:sz w:val="22"/>
        </w:rPr>
        <w:t xml:space="preserve">                                      </w:t>
      </w:r>
      <w:r w:rsidR="008708FF">
        <w:rPr>
          <w:sz w:val="22"/>
        </w:rPr>
        <w:t xml:space="preserve"> </w:t>
      </w:r>
      <w:r w:rsidRPr="000D7218">
        <w:rPr>
          <w:sz w:val="22"/>
        </w:rPr>
        <w:t>Servizio Cultura</w:t>
      </w:r>
    </w:p>
    <w:p w14:paraId="52A6A101" w14:textId="77777777" w:rsidR="000D7218" w:rsidRPr="000D7218" w:rsidRDefault="000D7218" w:rsidP="000D7218">
      <w:pPr>
        <w:spacing w:before="240" w:after="240" w:line="340" w:lineRule="exact"/>
        <w:ind w:left="567" w:right="283"/>
        <w:jc w:val="both"/>
        <w:rPr>
          <w:b/>
          <w:sz w:val="24"/>
          <w:u w:val="single"/>
        </w:rPr>
      </w:pPr>
      <w:r w:rsidRPr="000D7218">
        <w:rPr>
          <w:b/>
          <w:sz w:val="24"/>
          <w:u w:val="single"/>
        </w:rPr>
        <w:t xml:space="preserve">DOMANDA PER </w:t>
      </w:r>
      <w:smartTag w:uri="urn:schemas-microsoft-com:office:smarttags" w:element="PersonName">
        <w:smartTagPr>
          <w:attr w:name="ProductID" w:val="LA CONCESSIONE DI"/>
        </w:smartTagPr>
        <w:r w:rsidRPr="000D7218">
          <w:rPr>
            <w:b/>
            <w:sz w:val="24"/>
            <w:u w:val="single"/>
          </w:rPr>
          <w:t>LA CONCESSIONE DI</w:t>
        </w:r>
      </w:smartTag>
      <w:r w:rsidRPr="000D7218">
        <w:rPr>
          <w:b/>
          <w:sz w:val="24"/>
          <w:u w:val="single"/>
        </w:rPr>
        <w:t xml:space="preserve"> SOVVENZIONI E CONTRIBUTI PER </w:t>
      </w:r>
      <w:smartTag w:uri="urn:schemas-microsoft-com:office:smarttags" w:element="PersonName">
        <w:smartTagPr>
          <w:attr w:name="ProductID" w:val="LA REALIZZAZIONE DI"/>
        </w:smartTagPr>
        <w:r w:rsidRPr="000D7218">
          <w:rPr>
            <w:b/>
            <w:sz w:val="24"/>
            <w:u w:val="single"/>
          </w:rPr>
          <w:t>LA REALIZZAZIONE DI</w:t>
        </w:r>
      </w:smartTag>
      <w:r w:rsidRPr="000D7218">
        <w:rPr>
          <w:b/>
          <w:sz w:val="24"/>
          <w:u w:val="single"/>
        </w:rPr>
        <w:t xml:space="preserve"> ATTIVITA’ E INIZIATIVE CULTURALI </w:t>
      </w:r>
      <w:r w:rsidRPr="000D7218">
        <w:rPr>
          <w:b/>
          <w:sz w:val="24"/>
          <w:u w:val="single"/>
        </w:rPr>
        <w:br/>
      </w:r>
      <w:r w:rsidRPr="000D7218">
        <w:rPr>
          <w:b/>
          <w:sz w:val="32"/>
          <w:szCs w:val="32"/>
          <w:u w:val="single"/>
        </w:rPr>
        <w:t xml:space="preserve">ANNO </w:t>
      </w:r>
      <w:proofErr w:type="gramStart"/>
      <w:r w:rsidRPr="000D7218">
        <w:rPr>
          <w:b/>
          <w:sz w:val="32"/>
          <w:szCs w:val="32"/>
          <w:u w:val="single"/>
        </w:rPr>
        <w:t>202</w:t>
      </w:r>
      <w:r w:rsidR="00FC3B2E">
        <w:rPr>
          <w:b/>
          <w:sz w:val="32"/>
          <w:szCs w:val="32"/>
          <w:u w:val="single"/>
        </w:rPr>
        <w:t>5</w:t>
      </w:r>
      <w:r w:rsidRPr="000D7218">
        <w:rPr>
          <w:b/>
          <w:sz w:val="24"/>
          <w:u w:val="single"/>
        </w:rPr>
        <w:t xml:space="preserve">  NEI</w:t>
      </w:r>
      <w:proofErr w:type="gramEnd"/>
      <w:r w:rsidRPr="000D7218">
        <w:rPr>
          <w:b/>
          <w:sz w:val="24"/>
          <w:u w:val="single"/>
        </w:rPr>
        <w:t xml:space="preserve"> SEGUENTI SETTORI DI INTERVENTO:</w:t>
      </w:r>
    </w:p>
    <w:p w14:paraId="5D7B764F" w14:textId="77777777" w:rsidR="000D7218" w:rsidRPr="000D7218" w:rsidRDefault="000D7218" w:rsidP="000D7218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</w:rPr>
      </w:pPr>
      <w:r w:rsidRPr="000D7218">
        <w:rPr>
          <w:rFonts w:ascii="Arial" w:hAnsi="Arial" w:cs="Arial"/>
        </w:rPr>
        <w:t>□ Attività culturali, ricreative, tempo libero e sociale;</w:t>
      </w:r>
    </w:p>
    <w:p w14:paraId="64769175" w14:textId="77777777" w:rsidR="000D7218" w:rsidRDefault="000D7218" w:rsidP="000D7218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</w:rPr>
      </w:pPr>
      <w:r w:rsidRPr="000D7218">
        <w:rPr>
          <w:rFonts w:ascii="Arial" w:hAnsi="Arial" w:cs="Arial"/>
        </w:rPr>
        <w:t>□ Attività per la tutela di valori monumentali, storici, e tradizionali;</w:t>
      </w:r>
    </w:p>
    <w:p w14:paraId="33B730C3" w14:textId="77777777" w:rsidR="008708FF" w:rsidRPr="000D7218" w:rsidRDefault="008708FF" w:rsidP="000D7218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</w:rPr>
      </w:pPr>
    </w:p>
    <w:p w14:paraId="15D67AF7" w14:textId="77777777" w:rsidR="000D7218" w:rsidRPr="000D7218" w:rsidRDefault="000D7218" w:rsidP="000D7218">
      <w:pPr>
        <w:tabs>
          <w:tab w:val="left" w:pos="567"/>
        </w:tabs>
        <w:spacing w:line="360" w:lineRule="auto"/>
        <w:ind w:left="567" w:right="284"/>
        <w:jc w:val="both"/>
      </w:pPr>
      <w:r w:rsidRPr="000D7218">
        <w:t>Il sottoscritto, ________________________________, nato a ______________________ il ______________ residente in ___________________</w:t>
      </w:r>
      <w:r w:rsidR="00164ED2">
        <w:t>________________</w:t>
      </w:r>
      <w:r w:rsidRPr="000D7218">
        <w:t xml:space="preserve"> Via ___________________________ n°__</w:t>
      </w:r>
      <w:r w:rsidR="00164ED2">
        <w:t>___</w:t>
      </w:r>
      <w:r w:rsidRPr="000D7218">
        <w:t>, Codice Fiscale _____________________________________________________ in qualità di Rappresentante Legale dell’Associazione / Comitato / Ente ___________________________________________ consapevole delle responsabilità penali che si assume, ai sensi dell’articolo 76 del D.P.R. 28.12.2000, n° 445, per falsità in atti e dichiarazioni mendaci,</w:t>
      </w:r>
    </w:p>
    <w:p w14:paraId="60380C34" w14:textId="77777777" w:rsidR="000D7218" w:rsidRPr="000D7218" w:rsidRDefault="000D7218" w:rsidP="000D7218">
      <w:pPr>
        <w:tabs>
          <w:tab w:val="left" w:pos="567"/>
        </w:tabs>
        <w:spacing w:line="360" w:lineRule="auto"/>
        <w:ind w:left="567" w:right="284"/>
        <w:jc w:val="both"/>
      </w:pPr>
      <w:r w:rsidRPr="000D7218">
        <w:t xml:space="preserve">Visto il Bando per </w:t>
      </w:r>
      <w:smartTag w:uri="urn:schemas-microsoft-com:office:smarttags" w:element="PersonName">
        <w:smartTagPr>
          <w:attr w:name="ProductID" w:val="la Concessione"/>
        </w:smartTagPr>
        <w:r w:rsidRPr="000D7218">
          <w:t>la Concessione</w:t>
        </w:r>
      </w:smartTag>
      <w:r w:rsidRPr="000D7218">
        <w:t xml:space="preserve"> di sovvenzioni e contributi Anno 202</w:t>
      </w:r>
      <w:r w:rsidR="00FC3B2E">
        <w:t>5</w:t>
      </w:r>
      <w:r w:rsidRPr="000D7218">
        <w:t xml:space="preserve"> per la realizzazione di attività e iniziative nei settori su indicati</w:t>
      </w:r>
    </w:p>
    <w:p w14:paraId="613902C0" w14:textId="77777777" w:rsidR="000D7218" w:rsidRPr="000D7218" w:rsidRDefault="000D7218" w:rsidP="000D7218">
      <w:pPr>
        <w:spacing w:before="120" w:after="120" w:line="240" w:lineRule="exact"/>
        <w:ind w:left="567" w:right="567" w:firstLine="1134"/>
        <w:jc w:val="both"/>
        <w:rPr>
          <w:b/>
          <w:bCs/>
        </w:rPr>
      </w:pPr>
      <w:r w:rsidRPr="000D7218">
        <w:rPr>
          <w:b/>
          <w:bCs/>
        </w:rPr>
        <w:t xml:space="preserve">                                              C H I E D E</w:t>
      </w:r>
    </w:p>
    <w:p w14:paraId="632B741D" w14:textId="77777777" w:rsidR="000D7218" w:rsidRDefault="000D7218" w:rsidP="000D7218">
      <w:pPr>
        <w:spacing w:line="360" w:lineRule="auto"/>
        <w:ind w:left="567" w:right="142"/>
        <w:jc w:val="both"/>
      </w:pPr>
      <w:r w:rsidRPr="000D7218">
        <w:t xml:space="preserve">a nome e per conto del ___________________________________________________________, sede legale in __________________  Via ___________________________n°____, un contributo per l’ </w:t>
      </w:r>
      <w:r w:rsidRPr="000D7218">
        <w:rPr>
          <w:b/>
          <w:bCs/>
        </w:rPr>
        <w:t>ANNO 202</w:t>
      </w:r>
      <w:r w:rsidR="00FC3B2E">
        <w:rPr>
          <w:b/>
          <w:bCs/>
        </w:rPr>
        <w:t>5</w:t>
      </w:r>
      <w:r w:rsidRPr="000D7218">
        <w:t xml:space="preserve"> ai sensi del Regolamento approvato con Deliberazione del Consiglio Comunale n. 54 del 15.12.2015, per l’organizzazione, in Codesto Comune, presso _______________________________________ </w:t>
      </w:r>
      <w:r w:rsidRPr="000D7218">
        <w:rPr>
          <w:i/>
          <w:sz w:val="16"/>
          <w:szCs w:val="16"/>
        </w:rPr>
        <w:t>(indicare il luogo)</w:t>
      </w:r>
      <w:r w:rsidRPr="000D7218">
        <w:rPr>
          <w:i/>
        </w:rPr>
        <w:t>,</w:t>
      </w:r>
      <w:r w:rsidRPr="000D7218">
        <w:t xml:space="preserve"> della seguente Manifestazione/Iniziativa a carattere: </w:t>
      </w:r>
    </w:p>
    <w:p w14:paraId="151259C0" w14:textId="77777777" w:rsidR="00164ED2" w:rsidRDefault="000D7218" w:rsidP="000D7218">
      <w:pPr>
        <w:spacing w:line="360" w:lineRule="auto"/>
        <w:ind w:left="567" w:right="142"/>
        <w:jc w:val="both"/>
      </w:pPr>
      <w:r w:rsidRPr="000D7218">
        <w:t xml:space="preserve"> </w:t>
      </w:r>
      <w:r w:rsidRPr="000D7218">
        <w:sym w:font="Symbol" w:char="F0F0"/>
      </w:r>
      <w:r w:rsidRPr="000D7218">
        <w:t xml:space="preserve"> Locale</w:t>
      </w:r>
    </w:p>
    <w:p w14:paraId="7C09CCB9" w14:textId="77777777" w:rsidR="00164ED2" w:rsidRDefault="000D7218" w:rsidP="000D7218">
      <w:pPr>
        <w:spacing w:line="360" w:lineRule="auto"/>
        <w:ind w:left="567" w:right="142"/>
        <w:jc w:val="both"/>
      </w:pPr>
      <w:r w:rsidRPr="000D7218">
        <w:t xml:space="preserve"> </w:t>
      </w:r>
      <w:r w:rsidRPr="000D7218">
        <w:sym w:font="Symbol" w:char="F0F0"/>
      </w:r>
      <w:r w:rsidRPr="000D7218">
        <w:t xml:space="preserve"> Nazionale</w:t>
      </w:r>
    </w:p>
    <w:p w14:paraId="1EFFDB55" w14:textId="77777777" w:rsidR="000D7218" w:rsidRDefault="000D7218" w:rsidP="000D7218">
      <w:pPr>
        <w:spacing w:line="360" w:lineRule="auto"/>
        <w:ind w:left="567" w:right="142"/>
        <w:jc w:val="both"/>
        <w:rPr>
          <w:i/>
          <w:sz w:val="16"/>
          <w:szCs w:val="16"/>
        </w:rPr>
      </w:pPr>
      <w:r w:rsidRPr="000D7218">
        <w:t xml:space="preserve"> </w:t>
      </w:r>
      <w:r w:rsidRPr="000D7218">
        <w:sym w:font="Symbol" w:char="F0F0"/>
      </w:r>
      <w:r w:rsidRPr="000D7218">
        <w:t xml:space="preserve"> Internazionale </w:t>
      </w:r>
      <w:r w:rsidRPr="000D7218">
        <w:rPr>
          <w:i/>
          <w:sz w:val="16"/>
          <w:szCs w:val="16"/>
        </w:rPr>
        <w:t>(illustrare la valenza della Manifestazione):</w:t>
      </w:r>
    </w:p>
    <w:p w14:paraId="588E04C0" w14:textId="77777777" w:rsidR="00164ED2" w:rsidRPr="000D7218" w:rsidRDefault="00164ED2" w:rsidP="000D7218">
      <w:pPr>
        <w:spacing w:line="360" w:lineRule="auto"/>
        <w:ind w:left="567" w:right="142"/>
        <w:jc w:val="both"/>
        <w:rPr>
          <w:i/>
          <w:sz w:val="16"/>
          <w:szCs w:val="16"/>
        </w:rPr>
      </w:pPr>
    </w:p>
    <w:p w14:paraId="5B590E6B" w14:textId="77777777" w:rsidR="000D7218" w:rsidRPr="000D7218" w:rsidRDefault="000D7218" w:rsidP="000D7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exact"/>
        <w:ind w:left="567"/>
        <w:jc w:val="both"/>
      </w:pPr>
    </w:p>
    <w:p w14:paraId="028B0274" w14:textId="77777777" w:rsidR="000D7218" w:rsidRPr="000D7218" w:rsidRDefault="000D7218" w:rsidP="000D7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exact"/>
        <w:ind w:left="567"/>
      </w:pPr>
      <w:r w:rsidRPr="000D7218">
        <w:rPr>
          <w:b/>
        </w:rPr>
        <w:t>DENOMINAZIONE:</w:t>
      </w:r>
      <w:r w:rsidRPr="000D7218">
        <w:t xml:space="preserve"> _____________________________________________________________________</w:t>
      </w:r>
    </w:p>
    <w:p w14:paraId="29E9DEFA" w14:textId="77777777" w:rsidR="000D7218" w:rsidRPr="000D7218" w:rsidRDefault="000D7218" w:rsidP="000D7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exact"/>
        <w:ind w:left="567"/>
      </w:pPr>
      <w:r w:rsidRPr="000D7218">
        <w:t>________________________________________________________________________________________</w:t>
      </w:r>
    </w:p>
    <w:p w14:paraId="0C1BF790" w14:textId="77777777" w:rsidR="000D7218" w:rsidRPr="000D7218" w:rsidRDefault="000D7218" w:rsidP="000D7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exact"/>
        <w:ind w:left="567"/>
        <w:rPr>
          <w:b/>
        </w:rPr>
      </w:pPr>
      <w:r w:rsidRPr="000D7218">
        <w:rPr>
          <w:b/>
        </w:rPr>
        <w:t>PERIODO DAL _____________________________________ AL ____________________________</w:t>
      </w:r>
    </w:p>
    <w:p w14:paraId="27F51885" w14:textId="77777777" w:rsidR="000D7218" w:rsidRPr="000D7218" w:rsidRDefault="000D7218" w:rsidP="000D7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/>
        <w:jc w:val="center"/>
        <w:rPr>
          <w:b/>
        </w:rPr>
      </w:pPr>
    </w:p>
    <w:p w14:paraId="00BA6B8E" w14:textId="77777777" w:rsidR="000D7218" w:rsidRPr="000D7218" w:rsidRDefault="000D7218" w:rsidP="000D7218">
      <w:pPr>
        <w:spacing w:after="240"/>
        <w:ind w:left="567" w:right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BCD3C5" w14:textId="77777777" w:rsidR="000D7218" w:rsidRPr="000D7218" w:rsidRDefault="000D7218" w:rsidP="000D7218">
      <w:pPr>
        <w:spacing w:after="240"/>
        <w:ind w:left="567" w:right="567"/>
        <w:jc w:val="center"/>
        <w:rPr>
          <w:rFonts w:ascii="Arial" w:hAnsi="Arial" w:cs="Arial"/>
          <w:b/>
          <w:bCs/>
          <w:sz w:val="24"/>
          <w:szCs w:val="24"/>
        </w:rPr>
      </w:pPr>
      <w:r w:rsidRPr="000D7218">
        <w:rPr>
          <w:rFonts w:ascii="Arial" w:hAnsi="Arial" w:cs="Arial"/>
          <w:b/>
          <w:bCs/>
          <w:sz w:val="24"/>
          <w:szCs w:val="24"/>
        </w:rPr>
        <w:lastRenderedPageBreak/>
        <w:t>DICHIARA</w:t>
      </w:r>
    </w:p>
    <w:p w14:paraId="0914F45A" w14:textId="77777777" w:rsidR="000D7218" w:rsidRPr="000D7218" w:rsidRDefault="000D7218" w:rsidP="000D7218">
      <w:pPr>
        <w:spacing w:after="240"/>
        <w:ind w:left="567" w:right="567"/>
        <w:jc w:val="both"/>
      </w:pPr>
      <w:r w:rsidRPr="000D7218">
        <w:t>sotto la propria personale responsabilità, quanto segue:</w:t>
      </w:r>
    </w:p>
    <w:p w14:paraId="03EEE020" w14:textId="77777777" w:rsidR="000D7218" w:rsidRPr="000D7218" w:rsidRDefault="000D7218" w:rsidP="000D7218">
      <w:pPr>
        <w:numPr>
          <w:ilvl w:val="0"/>
          <w:numId w:val="11"/>
        </w:numPr>
        <w:spacing w:after="240"/>
        <w:ind w:right="567"/>
        <w:jc w:val="both"/>
      </w:pPr>
      <w:r w:rsidRPr="000D7218">
        <w:t xml:space="preserve">Che l’Associazione/Comitato/Ente è stato costituito nell’anno _________ </w:t>
      </w:r>
    </w:p>
    <w:p w14:paraId="7E18E906" w14:textId="77777777" w:rsidR="000D7218" w:rsidRPr="000D7218" w:rsidRDefault="000D7218" w:rsidP="000D7218">
      <w:pPr>
        <w:numPr>
          <w:ilvl w:val="0"/>
          <w:numId w:val="11"/>
        </w:numPr>
        <w:spacing w:after="240"/>
        <w:ind w:right="567"/>
        <w:jc w:val="both"/>
      </w:pPr>
      <w:r w:rsidRPr="000D7218">
        <w:t>Che non persegue finalità di lucro e non ripartisce utili ai soci</w:t>
      </w:r>
    </w:p>
    <w:p w14:paraId="1CB098FC" w14:textId="77777777" w:rsidR="000D7218" w:rsidRPr="000D7218" w:rsidRDefault="000D7218" w:rsidP="000D7218">
      <w:pPr>
        <w:numPr>
          <w:ilvl w:val="0"/>
          <w:numId w:val="11"/>
        </w:numPr>
        <w:spacing w:after="240"/>
        <w:ind w:right="567"/>
        <w:jc w:val="both"/>
      </w:pPr>
      <w:r w:rsidRPr="000D7218">
        <w:t xml:space="preserve">Che non fa parte dell'articolazione politico-amministrativa di alcun partito, secondo quanto previsto dall'art. </w:t>
      </w:r>
      <w:smartTag w:uri="urn:schemas-microsoft-com:office:smarttags" w:element="metricconverter">
        <w:smartTagPr>
          <w:attr w:name="ProductID" w:val="7 L"/>
        </w:smartTagPr>
        <w:r w:rsidRPr="000D7218">
          <w:t>7 L</w:t>
        </w:r>
      </w:smartTag>
      <w:r w:rsidRPr="000D7218">
        <w:t xml:space="preserve">.2.5.74, n. 115 e dall'art. </w:t>
      </w:r>
      <w:smartTag w:uri="urn:schemas-microsoft-com:office:smarttags" w:element="metricconverter">
        <w:smartTagPr>
          <w:attr w:name="ProductID" w:val="4 L"/>
        </w:smartTagPr>
        <w:r w:rsidRPr="000D7218">
          <w:t>4 L</w:t>
        </w:r>
      </w:smartTag>
      <w:r w:rsidRPr="000D7218">
        <w:t>.18.11.1981, n. 659;</w:t>
      </w:r>
    </w:p>
    <w:p w14:paraId="3DE9B8EA" w14:textId="77777777" w:rsidR="000D7218" w:rsidRPr="000D7218" w:rsidRDefault="000D7218" w:rsidP="000D7218">
      <w:pPr>
        <w:numPr>
          <w:ilvl w:val="0"/>
          <w:numId w:val="11"/>
        </w:numPr>
        <w:spacing w:after="240" w:line="240" w:lineRule="exact"/>
        <w:ind w:right="538"/>
        <w:jc w:val="both"/>
      </w:pPr>
      <w:r w:rsidRPr="000D7218">
        <w:t>Che si impegna ad utilizzare il contributo, che sarà eventualmente concesso, esclusivamente per l’attività dell’Associazione dallo stesso rappresentata per l’attuazione del programma di cui alla relazione illustrativa allegata;</w:t>
      </w:r>
    </w:p>
    <w:p w14:paraId="4A67B9C8" w14:textId="77777777" w:rsidR="000D7218" w:rsidRPr="000D7218" w:rsidRDefault="000D7218" w:rsidP="000D7218">
      <w:pPr>
        <w:numPr>
          <w:ilvl w:val="0"/>
          <w:numId w:val="11"/>
        </w:numPr>
        <w:spacing w:after="240"/>
        <w:ind w:right="567"/>
        <w:jc w:val="both"/>
      </w:pPr>
      <w:r w:rsidRPr="000D7218">
        <w:t>Che nel consuntivo presentato non sono compresi oneri per le prestazioni assicurate dall'apporto dei componenti l’Associazione/Comitato/Ente e da tutti coloro che, a qualsiasi titolo, volontariamente ad essa collaborano, nonché oneri riferiti all'uso di materiale, attrezzature ed impianti dei quali il soggetto organizzatore già dispone o che saranno messi gratuitamente a disposizione dello stesso dal Comune o da altri Enti pubblici o privati;</w:t>
      </w:r>
    </w:p>
    <w:p w14:paraId="084F0028" w14:textId="77777777" w:rsidR="000D7218" w:rsidRPr="000D7218" w:rsidRDefault="000D7218" w:rsidP="000D7218">
      <w:pPr>
        <w:numPr>
          <w:ilvl w:val="0"/>
          <w:numId w:val="11"/>
        </w:numPr>
        <w:spacing w:after="240"/>
        <w:ind w:right="567"/>
        <w:jc w:val="both"/>
      </w:pPr>
      <w:r w:rsidRPr="000D7218">
        <w:t>Che è a conoscenza della tipologia delle spese ammissibili e di quelle non ammissibili stabilite all’art. 8 del Regolamento Comunale approvato con D.C.C. n. 54 del 17.12.2015;</w:t>
      </w:r>
    </w:p>
    <w:p w14:paraId="59C5B17B" w14:textId="77777777" w:rsidR="000D7218" w:rsidRPr="00E82972" w:rsidRDefault="000D7218" w:rsidP="000D7218">
      <w:pPr>
        <w:numPr>
          <w:ilvl w:val="0"/>
          <w:numId w:val="11"/>
        </w:numPr>
        <w:spacing w:after="240"/>
        <w:ind w:right="567"/>
        <w:jc w:val="both"/>
      </w:pPr>
      <w:r w:rsidRPr="000D7218">
        <w:t xml:space="preserve">Che è a conoscenza che l’incidenza massima del contributo che l’Amministrazione Comunale può erogare sull’importo delle spese rendicontate, al netto degli incassi, </w:t>
      </w:r>
      <w:r w:rsidRPr="000D7218">
        <w:rPr>
          <w:b/>
          <w:u w:val="single"/>
        </w:rPr>
        <w:t>è prevista nella misura del 70%</w:t>
      </w:r>
      <w:r w:rsidR="00164ED2">
        <w:rPr>
          <w:b/>
          <w:u w:val="single"/>
        </w:rPr>
        <w:t>, fino ad un massimo di € 3.000,00 ad Associazione</w:t>
      </w:r>
      <w:r w:rsidR="00C10795">
        <w:rPr>
          <w:b/>
          <w:u w:val="single"/>
        </w:rPr>
        <w:t xml:space="preserve"> – </w:t>
      </w:r>
      <w:r w:rsidR="00C10795" w:rsidRPr="00E82972">
        <w:rPr>
          <w:b/>
          <w:u w:val="single"/>
        </w:rPr>
        <w:t>come da Deliberazione n</w:t>
      </w:r>
      <w:r w:rsidR="00E82972">
        <w:rPr>
          <w:b/>
          <w:u w:val="single"/>
        </w:rPr>
        <w:t>.</w:t>
      </w:r>
      <w:r w:rsidR="00AC21A2">
        <w:rPr>
          <w:b/>
          <w:u w:val="single"/>
        </w:rPr>
        <w:t>15</w:t>
      </w:r>
      <w:r w:rsidR="00E82972">
        <w:rPr>
          <w:b/>
          <w:u w:val="single"/>
        </w:rPr>
        <w:t>5</w:t>
      </w:r>
      <w:r w:rsidR="00C10795" w:rsidRPr="00E82972">
        <w:rPr>
          <w:b/>
          <w:u w:val="single"/>
        </w:rPr>
        <w:t xml:space="preserve"> del </w:t>
      </w:r>
      <w:r w:rsidR="00AC21A2">
        <w:rPr>
          <w:b/>
          <w:u w:val="single"/>
        </w:rPr>
        <w:t>30</w:t>
      </w:r>
      <w:r w:rsidR="00E82972">
        <w:rPr>
          <w:b/>
          <w:u w:val="single"/>
        </w:rPr>
        <w:t xml:space="preserve"> ottobre 202</w:t>
      </w:r>
      <w:r w:rsidR="00AC21A2">
        <w:rPr>
          <w:b/>
          <w:u w:val="single"/>
        </w:rPr>
        <w:t>4.</w:t>
      </w:r>
    </w:p>
    <w:p w14:paraId="1036A94F" w14:textId="77777777" w:rsidR="000D7218" w:rsidRPr="000D7218" w:rsidRDefault="000D7218" w:rsidP="000D7218">
      <w:pPr>
        <w:numPr>
          <w:ilvl w:val="0"/>
          <w:numId w:val="11"/>
        </w:numPr>
        <w:spacing w:after="240"/>
        <w:ind w:right="396"/>
        <w:jc w:val="both"/>
      </w:pPr>
      <w:r w:rsidRPr="000D7218">
        <w:rPr>
          <w:color w:val="000000"/>
        </w:rPr>
        <w:t xml:space="preserve">Che ha beneficiato o beneficerà di contributi finanziari pe la medesima manifestazione da parte di altri soggetti pubblici, specificare le somme ricevute nell’anno </w:t>
      </w:r>
      <w:r w:rsidRPr="000D7218">
        <w:rPr>
          <w:b/>
          <w:color w:val="000000"/>
        </w:rPr>
        <w:t>202</w:t>
      </w:r>
      <w:r w:rsidR="00FC3B2E">
        <w:rPr>
          <w:b/>
          <w:color w:val="000000"/>
        </w:rPr>
        <w:t>5</w:t>
      </w:r>
      <w:r w:rsidRPr="000D7218">
        <w:rPr>
          <w:color w:val="000000"/>
        </w:rPr>
        <w:t xml:space="preserve"> (</w:t>
      </w:r>
      <w:r w:rsidRPr="000D7218">
        <w:rPr>
          <w:b/>
          <w:color w:val="000000"/>
        </w:rPr>
        <w:t>Precisare gli Enti</w:t>
      </w:r>
      <w:r w:rsidRPr="000D7218">
        <w:rPr>
          <w:color w:val="000000"/>
        </w:rPr>
        <w:t>):</w:t>
      </w:r>
    </w:p>
    <w:p w14:paraId="1C09E536" w14:textId="77777777" w:rsidR="000D7218" w:rsidRPr="000D7218" w:rsidRDefault="000D7218" w:rsidP="000D7218">
      <w:pPr>
        <w:numPr>
          <w:ilvl w:val="0"/>
          <w:numId w:val="11"/>
        </w:numPr>
        <w:spacing w:after="240"/>
        <w:ind w:right="396"/>
        <w:jc w:val="both"/>
      </w:pPr>
      <w:r w:rsidRPr="000D7218">
        <w:t>____________________________________________________ di € _____________________________</w:t>
      </w:r>
      <w:r w:rsidRPr="000D7218">
        <w:br/>
      </w:r>
      <w:r w:rsidRPr="000D7218">
        <w:br/>
        <w:t>____________________________________________________ di € _____________________________</w:t>
      </w:r>
      <w:r w:rsidRPr="000D7218">
        <w:br/>
      </w:r>
      <w:r w:rsidRPr="000D7218">
        <w:br/>
        <w:t xml:space="preserve">____________________________________________________ di </w:t>
      </w:r>
      <w:r w:rsidR="00164ED2">
        <w:t xml:space="preserve"> </w:t>
      </w:r>
      <w:r w:rsidRPr="000D7218">
        <w:t>€ _____________________________</w:t>
      </w:r>
    </w:p>
    <w:p w14:paraId="42AB1438" w14:textId="77777777" w:rsidR="000D7218" w:rsidRDefault="000D7218" w:rsidP="000D7218">
      <w:pPr>
        <w:spacing w:after="120" w:line="240" w:lineRule="exact"/>
        <w:rPr>
          <w:b/>
          <w:bCs/>
          <w:i/>
          <w:iCs/>
          <w:color w:val="000000"/>
          <w:u w:val="single"/>
        </w:rPr>
      </w:pPr>
    </w:p>
    <w:p w14:paraId="38338CC0" w14:textId="77777777" w:rsidR="000D7218" w:rsidRPr="000D7218" w:rsidRDefault="000D7218" w:rsidP="000D7218">
      <w:pPr>
        <w:spacing w:after="120" w:line="240" w:lineRule="exact"/>
        <w:rPr>
          <w:b/>
          <w:bCs/>
          <w:i/>
          <w:iCs/>
          <w:color w:val="000000"/>
        </w:rPr>
      </w:pPr>
      <w:r w:rsidRPr="000D7218">
        <w:rPr>
          <w:b/>
          <w:bCs/>
          <w:i/>
          <w:iCs/>
          <w:color w:val="000000"/>
          <w:u w:val="single"/>
        </w:rPr>
        <w:t>ALLEGA ALLA PRESENTE</w:t>
      </w:r>
      <w:r w:rsidRPr="000D7218">
        <w:rPr>
          <w:i/>
          <w:iCs/>
          <w:color w:val="000000"/>
          <w:u w:val="single"/>
        </w:rPr>
        <w:t>)</w:t>
      </w:r>
      <w:r w:rsidRPr="000D7218">
        <w:rPr>
          <w:i/>
          <w:iCs/>
          <w:color w:val="000000"/>
        </w:rPr>
        <w:t>:</w:t>
      </w:r>
    </w:p>
    <w:p w14:paraId="2CAB6483" w14:textId="77777777" w:rsidR="000D7218" w:rsidRPr="000D7218" w:rsidRDefault="000D7218" w:rsidP="000D7218">
      <w:pPr>
        <w:numPr>
          <w:ilvl w:val="0"/>
          <w:numId w:val="10"/>
        </w:numPr>
        <w:spacing w:after="120" w:line="240" w:lineRule="exact"/>
        <w:ind w:right="567"/>
        <w:jc w:val="both"/>
        <w:rPr>
          <w:i/>
          <w:iCs/>
          <w:color w:val="000000"/>
        </w:rPr>
      </w:pPr>
      <w:r w:rsidRPr="000D7218">
        <w:rPr>
          <w:i/>
          <w:iCs/>
          <w:color w:val="000000"/>
        </w:rPr>
        <w:t>Dettagliata descrizione dell’attività e/o dei programmi realizzati nell’Anno 202</w:t>
      </w:r>
      <w:r w:rsidR="00AC21A2">
        <w:rPr>
          <w:i/>
          <w:iCs/>
          <w:color w:val="000000"/>
        </w:rPr>
        <w:t>3</w:t>
      </w:r>
      <w:r w:rsidRPr="000D7218">
        <w:rPr>
          <w:i/>
          <w:iCs/>
          <w:color w:val="000000"/>
        </w:rPr>
        <w:t xml:space="preserve"> con eventuale materiale pubblicitario (locandina, comunicato stampa, materiale fotografico, </w:t>
      </w:r>
      <w:proofErr w:type="spellStart"/>
      <w:r w:rsidRPr="000D7218">
        <w:rPr>
          <w:i/>
          <w:iCs/>
          <w:color w:val="000000"/>
        </w:rPr>
        <w:t>etc</w:t>
      </w:r>
      <w:proofErr w:type="spellEnd"/>
      <w:r w:rsidRPr="000D7218">
        <w:rPr>
          <w:i/>
          <w:iCs/>
          <w:color w:val="000000"/>
        </w:rPr>
        <w:t>,) della manifestazione per cui si richiede il contributo;</w:t>
      </w:r>
    </w:p>
    <w:p w14:paraId="463BC95C" w14:textId="77777777" w:rsidR="000D7218" w:rsidRPr="000D7218" w:rsidRDefault="000D7218" w:rsidP="000D7218">
      <w:pPr>
        <w:numPr>
          <w:ilvl w:val="0"/>
          <w:numId w:val="10"/>
        </w:numPr>
        <w:spacing w:after="120" w:line="240" w:lineRule="exact"/>
        <w:ind w:right="567"/>
        <w:jc w:val="both"/>
        <w:rPr>
          <w:i/>
          <w:iCs/>
        </w:rPr>
      </w:pPr>
      <w:r w:rsidRPr="000D7218">
        <w:rPr>
          <w:i/>
          <w:iCs/>
        </w:rPr>
        <w:t>Dichiarazione degli introiti a qualsiasi titolo conseguiti e concessi nell’anno precedente e fino alla data della domanda, compresi i contributi in denaro dello Stato, della Regione e/o di Istituzioni pubbliche o private;</w:t>
      </w:r>
    </w:p>
    <w:p w14:paraId="7EA8AB1B" w14:textId="77777777" w:rsidR="000D7218" w:rsidRPr="000D7218" w:rsidRDefault="000D7218" w:rsidP="000D7218">
      <w:pPr>
        <w:numPr>
          <w:ilvl w:val="0"/>
          <w:numId w:val="10"/>
        </w:numPr>
        <w:spacing w:after="120" w:line="240" w:lineRule="exact"/>
        <w:ind w:right="567"/>
        <w:jc w:val="both"/>
        <w:rPr>
          <w:i/>
          <w:iCs/>
        </w:rPr>
      </w:pPr>
      <w:r w:rsidRPr="000D7218">
        <w:rPr>
          <w:i/>
          <w:iCs/>
        </w:rPr>
        <w:t>Statuto, conforme alle vigenti disposizioni, registrato, con relativo atto costitutivo, dal quale risulti che l’Associazione non persegue scopo di lucro (se non già depositato agli atti dell’Ufficio comunale);</w:t>
      </w:r>
    </w:p>
    <w:p w14:paraId="27B91F19" w14:textId="77777777" w:rsidR="000D7218" w:rsidRPr="000D7218" w:rsidRDefault="000D7218" w:rsidP="000D7218">
      <w:pPr>
        <w:numPr>
          <w:ilvl w:val="0"/>
          <w:numId w:val="10"/>
        </w:numPr>
        <w:spacing w:after="120" w:line="240" w:lineRule="exact"/>
        <w:ind w:right="567"/>
        <w:jc w:val="both"/>
        <w:rPr>
          <w:i/>
          <w:iCs/>
        </w:rPr>
      </w:pPr>
      <w:r w:rsidRPr="000D7218">
        <w:rPr>
          <w:i/>
          <w:iCs/>
        </w:rPr>
        <w:t xml:space="preserve">Dichiarazione a consuntivo delle spese sostenute nonché delle entrate conseguite, relativamente alla manifestazione, secondo la modulistica predisposta dall’Ufficio comunale competente, corredato da idonea documentazione (fatture quietanzate, ricevute fiscali, </w:t>
      </w:r>
      <w:proofErr w:type="spellStart"/>
      <w:r w:rsidRPr="000D7218">
        <w:rPr>
          <w:i/>
          <w:iCs/>
        </w:rPr>
        <w:t>borderaux</w:t>
      </w:r>
      <w:proofErr w:type="spellEnd"/>
      <w:r w:rsidRPr="000D7218">
        <w:rPr>
          <w:i/>
          <w:iCs/>
        </w:rPr>
        <w:t xml:space="preserve"> </w:t>
      </w:r>
      <w:proofErr w:type="spellStart"/>
      <w:r w:rsidRPr="000D7218">
        <w:rPr>
          <w:i/>
          <w:iCs/>
        </w:rPr>
        <w:t>etc</w:t>
      </w:r>
      <w:proofErr w:type="spellEnd"/>
      <w:r w:rsidRPr="000D7218">
        <w:rPr>
          <w:i/>
          <w:iCs/>
        </w:rPr>
        <w:t>, comprendente la dichiarazione sui contributi già ottenuti o ufficialmente promessi da altri enti e istituzioni nonché sulle istanze di contributo già presentate o che intende presentare ad altri enti e istituzioni);</w:t>
      </w:r>
    </w:p>
    <w:p w14:paraId="03EAD854" w14:textId="77777777" w:rsidR="000D7218" w:rsidRPr="000D7218" w:rsidRDefault="000D7218" w:rsidP="000D7218">
      <w:pPr>
        <w:numPr>
          <w:ilvl w:val="0"/>
          <w:numId w:val="10"/>
        </w:numPr>
        <w:spacing w:after="120" w:line="240" w:lineRule="exact"/>
        <w:ind w:right="567"/>
        <w:jc w:val="both"/>
        <w:rPr>
          <w:i/>
          <w:iCs/>
          <w:color w:val="FF0000"/>
        </w:rPr>
      </w:pPr>
      <w:r w:rsidRPr="000D7218">
        <w:rPr>
          <w:i/>
          <w:iCs/>
        </w:rPr>
        <w:lastRenderedPageBreak/>
        <w:t>Dichiarazione relativa alle ritenute fiscali sui contributi corrisposti ai vari soggetti;</w:t>
      </w:r>
    </w:p>
    <w:p w14:paraId="6379C49D" w14:textId="77777777" w:rsidR="000D7218" w:rsidRPr="000D7218" w:rsidRDefault="000D7218" w:rsidP="000D7218">
      <w:pPr>
        <w:numPr>
          <w:ilvl w:val="0"/>
          <w:numId w:val="10"/>
        </w:numPr>
        <w:spacing w:after="120" w:line="240" w:lineRule="exact"/>
        <w:ind w:right="567"/>
        <w:jc w:val="both"/>
        <w:rPr>
          <w:i/>
          <w:iCs/>
          <w:color w:val="FF0000"/>
          <w:u w:val="single"/>
        </w:rPr>
      </w:pPr>
      <w:r w:rsidRPr="000D7218">
        <w:rPr>
          <w:i/>
          <w:iCs/>
          <w:u w:val="single"/>
        </w:rPr>
        <w:t>Ultimo bilancio a consuntivo approvato</w:t>
      </w:r>
      <w:r w:rsidRPr="000D7218">
        <w:rPr>
          <w:i/>
          <w:iCs/>
          <w:color w:val="FF0000"/>
          <w:u w:val="single"/>
        </w:rPr>
        <w:t>.</w:t>
      </w:r>
    </w:p>
    <w:p w14:paraId="51789A6B" w14:textId="77777777" w:rsidR="000D7218" w:rsidRPr="000D7218" w:rsidRDefault="000D7218" w:rsidP="000D7218">
      <w:pPr>
        <w:numPr>
          <w:ilvl w:val="0"/>
          <w:numId w:val="10"/>
        </w:numPr>
        <w:spacing w:after="120" w:line="240" w:lineRule="exact"/>
        <w:ind w:right="567"/>
        <w:jc w:val="both"/>
        <w:rPr>
          <w:b/>
          <w:i/>
          <w:iCs/>
          <w:color w:val="FF0000"/>
          <w:u w:val="single"/>
        </w:rPr>
      </w:pPr>
      <w:r w:rsidRPr="000D7218">
        <w:rPr>
          <w:b/>
          <w:i/>
          <w:color w:val="000000"/>
        </w:rPr>
        <w:t>copia fotostatica del certificato di attribuzione del codice fiscale rilasciato dall’Agenzia dell’Entrate</w:t>
      </w:r>
    </w:p>
    <w:p w14:paraId="1AC8DD7B" w14:textId="77777777" w:rsidR="000D7218" w:rsidRPr="000D7218" w:rsidRDefault="000D7218" w:rsidP="000D7218">
      <w:pPr>
        <w:numPr>
          <w:ilvl w:val="0"/>
          <w:numId w:val="10"/>
        </w:numPr>
        <w:spacing w:after="120" w:line="240" w:lineRule="exact"/>
        <w:ind w:right="567"/>
        <w:jc w:val="both"/>
        <w:rPr>
          <w:b/>
          <w:i/>
          <w:iCs/>
          <w:u w:val="single"/>
        </w:rPr>
      </w:pPr>
      <w:r w:rsidRPr="000D7218">
        <w:rPr>
          <w:b/>
          <w:i/>
          <w:iCs/>
          <w:u w:val="single"/>
        </w:rPr>
        <w:t>copia fotostatica del Documento d’Identità del legale Rappresentante</w:t>
      </w:r>
    </w:p>
    <w:p w14:paraId="26E56CA9" w14:textId="77777777" w:rsidR="000D7218" w:rsidRPr="000D7218" w:rsidRDefault="000D7218" w:rsidP="000D7218">
      <w:pPr>
        <w:spacing w:after="120" w:line="240" w:lineRule="exact"/>
        <w:ind w:right="567"/>
        <w:jc w:val="both"/>
        <w:rPr>
          <w:b/>
          <w:i/>
          <w:iCs/>
          <w:u w:val="single"/>
        </w:rPr>
      </w:pPr>
    </w:p>
    <w:p w14:paraId="4A8652FB" w14:textId="77777777" w:rsidR="000D7218" w:rsidRPr="000D7218" w:rsidRDefault="000D7218" w:rsidP="000D7218">
      <w:pPr>
        <w:spacing w:after="120" w:line="240" w:lineRule="exact"/>
        <w:ind w:left="562" w:right="567"/>
        <w:jc w:val="both"/>
        <w:rPr>
          <w:b/>
          <w:i/>
          <w:iCs/>
          <w:u w:val="single"/>
        </w:rPr>
      </w:pPr>
    </w:p>
    <w:p w14:paraId="1E2A3AE2" w14:textId="77777777" w:rsidR="000D7218" w:rsidRPr="000D7218" w:rsidRDefault="000D7218" w:rsidP="000D7218">
      <w:pPr>
        <w:spacing w:before="120" w:line="360" w:lineRule="auto"/>
        <w:rPr>
          <w:sz w:val="22"/>
        </w:rPr>
      </w:pPr>
      <w:r w:rsidRPr="000D7218">
        <w:rPr>
          <w:sz w:val="22"/>
        </w:rPr>
        <w:t xml:space="preserve">    Assemini ___________</w:t>
      </w:r>
    </w:p>
    <w:p w14:paraId="55219F75" w14:textId="77777777" w:rsidR="000D7218" w:rsidRPr="000D7218" w:rsidRDefault="000D7218" w:rsidP="000D7218">
      <w:pPr>
        <w:spacing w:line="240" w:lineRule="exact"/>
        <w:ind w:left="4254" w:firstLine="1416"/>
        <w:rPr>
          <w:b/>
          <w:sz w:val="22"/>
        </w:rPr>
      </w:pPr>
      <w:r w:rsidRPr="000D7218">
        <w:rPr>
          <w:b/>
          <w:sz w:val="22"/>
        </w:rPr>
        <w:t>IL LEGALE RAPPRESENTANTE</w:t>
      </w:r>
    </w:p>
    <w:p w14:paraId="05EF1D8E" w14:textId="77777777" w:rsidR="000D7218" w:rsidRPr="000D7218" w:rsidRDefault="000D7218" w:rsidP="000D7218">
      <w:pPr>
        <w:spacing w:after="120" w:line="240" w:lineRule="exact"/>
        <w:ind w:left="4253" w:firstLine="1758"/>
        <w:rPr>
          <w:sz w:val="22"/>
        </w:rPr>
      </w:pPr>
      <w:r w:rsidRPr="000D7218">
        <w:rPr>
          <w:b/>
          <w:sz w:val="22"/>
        </w:rPr>
        <w:br/>
        <w:t>(</w:t>
      </w:r>
      <w:r w:rsidRPr="000D7218">
        <w:rPr>
          <w:sz w:val="16"/>
          <w:szCs w:val="16"/>
        </w:rPr>
        <w:t xml:space="preserve">timbro e </w:t>
      </w:r>
      <w:proofErr w:type="gramStart"/>
      <w:r w:rsidRPr="000D7218">
        <w:rPr>
          <w:sz w:val="16"/>
          <w:szCs w:val="16"/>
        </w:rPr>
        <w:t>firma)</w:t>
      </w:r>
      <w:r w:rsidRPr="000D7218">
        <w:rPr>
          <w:sz w:val="22"/>
        </w:rPr>
        <w:t xml:space="preserve">   </w:t>
      </w:r>
      <w:proofErr w:type="gramEnd"/>
      <w:r w:rsidRPr="000D7218">
        <w:rPr>
          <w:sz w:val="22"/>
        </w:rPr>
        <w:t xml:space="preserve">_______________________________ </w:t>
      </w:r>
    </w:p>
    <w:p w14:paraId="414D8017" w14:textId="77777777" w:rsidR="000D7218" w:rsidRPr="000D7218" w:rsidRDefault="000D7218" w:rsidP="000D7218">
      <w:pPr>
        <w:spacing w:after="120" w:line="240" w:lineRule="exact"/>
        <w:ind w:left="4253" w:firstLine="1758"/>
        <w:rPr>
          <w:sz w:val="22"/>
        </w:rPr>
      </w:pPr>
    </w:p>
    <w:p w14:paraId="5537D256" w14:textId="77777777" w:rsidR="000D7218" w:rsidRPr="000D7218" w:rsidRDefault="000D7218" w:rsidP="000D7218">
      <w:pPr>
        <w:spacing w:line="360" w:lineRule="auto"/>
        <w:ind w:right="509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0D7218">
        <w:rPr>
          <w:rFonts w:ascii="Arial" w:hAnsi="Arial" w:cs="Arial"/>
          <w:b/>
          <w:sz w:val="16"/>
          <w:szCs w:val="16"/>
          <w:u w:val="single"/>
        </w:rPr>
        <w:t xml:space="preserve">Informativa ai sensi e per gli effetti di cui al </w:t>
      </w:r>
      <w:r w:rsidRPr="000D7218">
        <w:rPr>
          <w:rFonts w:ascii="Arial" w:hAnsi="Arial" w:cs="Arial"/>
          <w:sz w:val="16"/>
          <w:szCs w:val="16"/>
        </w:rPr>
        <w:t>Regolamento europeo sulla privacy, "Regolamento generale per la protezione dei dati personali n. 2016/679” (General Data Protection Regulation o GDPR).</w:t>
      </w:r>
    </w:p>
    <w:p w14:paraId="598D213B" w14:textId="77777777" w:rsidR="000D7218" w:rsidRPr="000D7218" w:rsidRDefault="000D7218" w:rsidP="000D7218">
      <w:pPr>
        <w:spacing w:line="360" w:lineRule="auto"/>
        <w:ind w:right="566"/>
        <w:jc w:val="both"/>
        <w:rPr>
          <w:rFonts w:ascii="Arial" w:hAnsi="Arial" w:cs="Arial"/>
          <w:sz w:val="16"/>
          <w:szCs w:val="16"/>
        </w:rPr>
      </w:pPr>
      <w:r w:rsidRPr="000D7218">
        <w:rPr>
          <w:rFonts w:ascii="Arial" w:hAnsi="Arial" w:cs="Arial"/>
          <w:sz w:val="16"/>
          <w:szCs w:val="16"/>
        </w:rPr>
        <w:t>I dati personali raccolti saranno trattati, anche con strumenti informatici, esclusivamente nell’ambito del procedimento per il quale la presente dichiarazione viene resa.</w:t>
      </w:r>
    </w:p>
    <w:p w14:paraId="1640B52B" w14:textId="77777777" w:rsidR="000D7218" w:rsidRPr="000D7218" w:rsidRDefault="000D7218" w:rsidP="000D7218">
      <w:pPr>
        <w:spacing w:line="360" w:lineRule="auto"/>
        <w:ind w:right="567"/>
        <w:jc w:val="both"/>
        <w:rPr>
          <w:rFonts w:ascii="Arial" w:hAnsi="Arial" w:cs="Arial"/>
          <w:color w:val="000000"/>
          <w:sz w:val="16"/>
          <w:szCs w:val="16"/>
        </w:rPr>
      </w:pPr>
      <w:r w:rsidRPr="000D7218">
        <w:rPr>
          <w:rFonts w:ascii="Arial" w:hAnsi="Arial" w:cs="Arial"/>
          <w:color w:val="000000"/>
          <w:sz w:val="16"/>
          <w:szCs w:val="16"/>
        </w:rPr>
        <w:t>Possono essere attivati controlli e applicate sanzioni, ai sensi del DPR 445/2000 e del Regolamento comunale per l’effettuazione dei controlli sulle autocertificazioni, approvato con Deliberazione del Commissario Straordinario n. 153 del 14.5.2003</w:t>
      </w:r>
    </w:p>
    <w:p w14:paraId="4B72F934" w14:textId="77777777" w:rsidR="005F35B8" w:rsidRDefault="005F35B8" w:rsidP="005F35B8">
      <w:pPr>
        <w:spacing w:line="360" w:lineRule="auto"/>
        <w:rPr>
          <w:bCs/>
          <w:sz w:val="22"/>
          <w:szCs w:val="22"/>
        </w:rPr>
      </w:pPr>
    </w:p>
    <w:p w14:paraId="14CF1DC7" w14:textId="77777777" w:rsidR="00C20536" w:rsidRDefault="00C20536" w:rsidP="005F35B8">
      <w:pPr>
        <w:spacing w:line="360" w:lineRule="auto"/>
        <w:rPr>
          <w:bCs/>
          <w:sz w:val="22"/>
          <w:szCs w:val="22"/>
        </w:rPr>
      </w:pPr>
    </w:p>
    <w:p w14:paraId="68B6259F" w14:textId="77777777" w:rsidR="00C20536" w:rsidRDefault="00C20536" w:rsidP="005F35B8">
      <w:pPr>
        <w:spacing w:line="360" w:lineRule="auto"/>
        <w:rPr>
          <w:bCs/>
          <w:sz w:val="22"/>
          <w:szCs w:val="22"/>
        </w:rPr>
      </w:pPr>
    </w:p>
    <w:p w14:paraId="2ECE25CC" w14:textId="77777777" w:rsidR="00C20536" w:rsidRDefault="00C20536" w:rsidP="005F35B8">
      <w:pPr>
        <w:spacing w:line="360" w:lineRule="auto"/>
        <w:rPr>
          <w:bCs/>
          <w:sz w:val="22"/>
          <w:szCs w:val="22"/>
        </w:rPr>
      </w:pPr>
    </w:p>
    <w:p w14:paraId="358CBF34" w14:textId="77777777" w:rsidR="00C20536" w:rsidRDefault="00C20536" w:rsidP="005F35B8">
      <w:pPr>
        <w:spacing w:line="360" w:lineRule="auto"/>
        <w:rPr>
          <w:bCs/>
          <w:sz w:val="22"/>
          <w:szCs w:val="22"/>
        </w:rPr>
      </w:pPr>
    </w:p>
    <w:p w14:paraId="738FFB4A" w14:textId="77777777" w:rsidR="00C20536" w:rsidRDefault="00C20536" w:rsidP="005F35B8">
      <w:pPr>
        <w:spacing w:line="360" w:lineRule="auto"/>
        <w:rPr>
          <w:bCs/>
          <w:sz w:val="22"/>
          <w:szCs w:val="22"/>
        </w:rPr>
      </w:pPr>
    </w:p>
    <w:p w14:paraId="75A83812" w14:textId="77777777" w:rsidR="0001172F" w:rsidRDefault="0001172F" w:rsidP="000D7218">
      <w:pPr>
        <w:spacing w:line="360" w:lineRule="auto"/>
        <w:rPr>
          <w:bCs/>
          <w:sz w:val="24"/>
          <w:szCs w:val="24"/>
        </w:rPr>
      </w:pPr>
    </w:p>
    <w:p w14:paraId="517C03D9" w14:textId="77777777" w:rsidR="005F35B8" w:rsidRPr="005F35B8" w:rsidRDefault="005F35B8" w:rsidP="0001172F">
      <w:pPr>
        <w:spacing w:line="360" w:lineRule="auto"/>
        <w:rPr>
          <w:bCs/>
          <w:sz w:val="22"/>
          <w:szCs w:val="22"/>
        </w:rPr>
      </w:pPr>
    </w:p>
    <w:sectPr w:rsidR="005F35B8" w:rsidRPr="005F35B8" w:rsidSect="00B52FD4">
      <w:headerReference w:type="default" r:id="rId8"/>
      <w:footerReference w:type="even" r:id="rId9"/>
      <w:footerReference w:type="default" r:id="rId10"/>
      <w:pgSz w:w="11906" w:h="16838"/>
      <w:pgMar w:top="851" w:right="849" w:bottom="1134" w:left="1247" w:header="720" w:footer="3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AECC7" w14:textId="77777777" w:rsidR="00A70B1D" w:rsidRDefault="00A70B1D">
      <w:r>
        <w:separator/>
      </w:r>
    </w:p>
  </w:endnote>
  <w:endnote w:type="continuationSeparator" w:id="0">
    <w:p w14:paraId="62A905E2" w14:textId="77777777" w:rsidR="00A70B1D" w:rsidRDefault="00A70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ica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RomanNLQ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27866" w14:textId="77777777" w:rsidR="009F1F3A" w:rsidRDefault="009F1F3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6A19BCC" w14:textId="77777777" w:rsidR="009F1F3A" w:rsidRDefault="009F1F3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0CA0E" w14:textId="497184D5" w:rsidR="00EA16C1" w:rsidRPr="00EA16C1" w:rsidRDefault="00B63D5B" w:rsidP="00A9264C">
    <w:pPr>
      <w:pStyle w:val="Pidipagina"/>
      <w:ind w:left="-567" w:right="-86"/>
      <w:rPr>
        <w:sz w:val="16"/>
        <w:szCs w:val="16"/>
      </w:rPr>
    </w:pPr>
    <w:r>
      <w:rPr>
        <w:sz w:val="16"/>
        <w:szCs w:val="16"/>
      </w:rPr>
      <w:t>Via Cagliari</w:t>
    </w:r>
    <w:r w:rsidR="00EA16C1" w:rsidRPr="00A9264C">
      <w:rPr>
        <w:sz w:val="16"/>
        <w:szCs w:val="16"/>
      </w:rPr>
      <w:t xml:space="preserve"> – 09032 Assemini </w:t>
    </w:r>
    <w:r w:rsidR="00C97D73" w:rsidRPr="00A9264C">
      <w:rPr>
        <w:sz w:val="16"/>
        <w:szCs w:val="16"/>
      </w:rPr>
      <w:t>–</w:t>
    </w:r>
    <w:r w:rsidR="00EA16C1" w:rsidRPr="00A9264C">
      <w:rPr>
        <w:sz w:val="16"/>
        <w:szCs w:val="16"/>
      </w:rPr>
      <w:t xml:space="preserve"> 070949</w:t>
    </w:r>
    <w:r>
      <w:rPr>
        <w:sz w:val="16"/>
        <w:szCs w:val="16"/>
      </w:rPr>
      <w:t>483</w:t>
    </w:r>
    <w:r w:rsidR="00C97D73">
      <w:rPr>
        <w:sz w:val="16"/>
        <w:szCs w:val="16"/>
      </w:rPr>
      <w:t xml:space="preserve">   </w:t>
    </w:r>
    <w:r w:rsidR="00A9264C">
      <w:rPr>
        <w:sz w:val="16"/>
        <w:szCs w:val="16"/>
      </w:rPr>
      <w:t xml:space="preserve">     </w:t>
    </w:r>
    <w:r w:rsidR="00712BD3">
      <w:rPr>
        <w:noProof/>
        <w:sz w:val="16"/>
        <w:szCs w:val="16"/>
      </w:rPr>
      <w:drawing>
        <wp:inline distT="0" distB="0" distL="0" distR="0" wp14:anchorId="2AB2FEAA" wp14:editId="3E7C8119">
          <wp:extent cx="314325" cy="247650"/>
          <wp:effectExtent l="0" t="0" r="0" b="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7D73">
      <w:rPr>
        <w:sz w:val="16"/>
        <w:szCs w:val="16"/>
      </w:rPr>
      <w:t xml:space="preserve"> </w:t>
    </w:r>
    <w:r w:rsidR="00EA16C1" w:rsidRPr="00EA16C1">
      <w:rPr>
        <w:sz w:val="16"/>
        <w:szCs w:val="16"/>
      </w:rPr>
      <w:t xml:space="preserve">  </w:t>
    </w:r>
    <w:r w:rsidR="00712BD3">
      <w:rPr>
        <w:noProof/>
        <w:sz w:val="16"/>
        <w:szCs w:val="16"/>
      </w:rPr>
      <w:drawing>
        <wp:inline distT="0" distB="0" distL="0" distR="0" wp14:anchorId="2FE08046" wp14:editId="56C0C026">
          <wp:extent cx="371475" cy="171450"/>
          <wp:effectExtent l="0" t="0" r="0" b="0"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2FD4">
      <w:rPr>
        <w:sz w:val="16"/>
        <w:szCs w:val="16"/>
      </w:rPr>
      <w:t xml:space="preserve">   </w:t>
    </w:r>
    <w:r w:rsidR="00712BD3">
      <w:rPr>
        <w:noProof/>
        <w:sz w:val="16"/>
        <w:szCs w:val="16"/>
      </w:rPr>
      <w:drawing>
        <wp:inline distT="0" distB="0" distL="0" distR="0" wp14:anchorId="52A5BFF7" wp14:editId="74A2FBBC">
          <wp:extent cx="276225" cy="219075"/>
          <wp:effectExtent l="0" t="0" r="0" b="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16C1">
      <w:rPr>
        <w:sz w:val="16"/>
        <w:szCs w:val="16"/>
      </w:rPr>
      <w:t xml:space="preserve"> </w:t>
    </w:r>
    <w:r w:rsidR="00B52FD4">
      <w:rPr>
        <w:sz w:val="16"/>
        <w:szCs w:val="16"/>
      </w:rPr>
      <w:t xml:space="preserve"> </w:t>
    </w:r>
    <w:r w:rsidR="00EA16C1" w:rsidRPr="00EA16C1">
      <w:rPr>
        <w:sz w:val="16"/>
        <w:szCs w:val="16"/>
      </w:rPr>
      <w:t xml:space="preserve"> </w:t>
    </w:r>
    <w:r w:rsidR="00B52FD4">
      <w:rPr>
        <w:sz w:val="16"/>
        <w:szCs w:val="16"/>
      </w:rPr>
      <w:t xml:space="preserve"> </w:t>
    </w:r>
    <w:hyperlink r:id="rId4" w:history="1">
      <w:r w:rsidR="00EA16C1" w:rsidRPr="00A9264C">
        <w:rPr>
          <w:rStyle w:val="Collegamentoipertestuale"/>
          <w:sz w:val="16"/>
          <w:szCs w:val="16"/>
        </w:rPr>
        <w:t>www.comune.assemini.ca.it</w:t>
      </w:r>
    </w:hyperlink>
    <w:r w:rsidR="00EA16C1" w:rsidRPr="00A9264C">
      <w:rPr>
        <w:sz w:val="16"/>
        <w:szCs w:val="16"/>
      </w:rPr>
      <w:t xml:space="preserve">  </w:t>
    </w:r>
    <w:r w:rsidR="00B52FD4">
      <w:rPr>
        <w:sz w:val="16"/>
        <w:szCs w:val="16"/>
      </w:rPr>
      <w:t xml:space="preserve">  </w:t>
    </w:r>
    <w:hyperlink r:id="rId5" w:history="1">
      <w:r w:rsidR="00B52FD4" w:rsidRPr="003A1767">
        <w:rPr>
          <w:rStyle w:val="Collegamentoipertestuale"/>
          <w:sz w:val="16"/>
          <w:szCs w:val="16"/>
        </w:rPr>
        <w:t>protocollo@pec.comune.assemini.ca.it</w:t>
      </w:r>
    </w:hyperlink>
    <w:r w:rsidR="00EA16C1" w:rsidRPr="00EA16C1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C0467" w14:textId="77777777" w:rsidR="00A70B1D" w:rsidRDefault="00A70B1D">
      <w:r>
        <w:separator/>
      </w:r>
    </w:p>
  </w:footnote>
  <w:footnote w:type="continuationSeparator" w:id="0">
    <w:p w14:paraId="73D476B2" w14:textId="77777777" w:rsidR="00A70B1D" w:rsidRDefault="00A70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ED09" w14:textId="7AC7B939" w:rsidR="00E53537" w:rsidRDefault="00712BD3" w:rsidP="00E53537">
    <w:pPr>
      <w:spacing w:before="120"/>
      <w:jc w:val="center"/>
      <w:rPr>
        <w:rFonts w:ascii="Arial" w:hAnsi="Arial"/>
      </w:rPr>
    </w:pPr>
    <w:r>
      <w:rPr>
        <w:rFonts w:ascii="Arial" w:hAnsi="Arial"/>
        <w:noProof/>
      </w:rPr>
      <w:drawing>
        <wp:inline distT="0" distB="0" distL="0" distR="0" wp14:anchorId="39B9DF29" wp14:editId="2B73210D">
          <wp:extent cx="571500" cy="78105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E83EEB" w14:textId="77777777" w:rsidR="00E53537" w:rsidRDefault="00E53537" w:rsidP="00E53537">
    <w:pPr>
      <w:pStyle w:val="Didascalia"/>
      <w:rPr>
        <w:sz w:val="36"/>
      </w:rPr>
    </w:pPr>
    <w:r>
      <w:rPr>
        <w:sz w:val="36"/>
      </w:rPr>
      <w:t xml:space="preserve">C O M U N </w:t>
    </w:r>
    <w:proofErr w:type="gramStart"/>
    <w:r>
      <w:rPr>
        <w:sz w:val="36"/>
      </w:rPr>
      <w:t>E  DI</w:t>
    </w:r>
    <w:proofErr w:type="gramEnd"/>
    <w:r>
      <w:rPr>
        <w:sz w:val="36"/>
      </w:rPr>
      <w:t xml:space="preserve">  A S </w:t>
    </w:r>
    <w:proofErr w:type="spellStart"/>
    <w:r>
      <w:rPr>
        <w:sz w:val="36"/>
      </w:rPr>
      <w:t>S</w:t>
    </w:r>
    <w:proofErr w:type="spellEnd"/>
    <w:r>
      <w:rPr>
        <w:sz w:val="36"/>
      </w:rPr>
      <w:t xml:space="preserve"> E M I N I</w:t>
    </w:r>
  </w:p>
  <w:p w14:paraId="0BC2B69C" w14:textId="77777777" w:rsidR="009F1F3A" w:rsidRDefault="00E53537" w:rsidP="00E53537">
    <w:pPr>
      <w:pBdr>
        <w:top w:val="single" w:sz="4" w:space="1" w:color="auto"/>
      </w:pBdr>
      <w:jc w:val="center"/>
    </w:pPr>
    <w:r>
      <w:rPr>
        <w:rFonts w:ascii="RomanNLQ" w:hAnsi="RomanNLQ"/>
        <w:b/>
        <w:bCs/>
        <w:i/>
        <w:iCs/>
        <w:smallCaps/>
      </w:rPr>
      <w:t>Città Metropolitana di Cagliari</w:t>
    </w:r>
  </w:p>
  <w:p w14:paraId="47E42E40" w14:textId="77777777" w:rsidR="009F1F3A" w:rsidRDefault="009F1F3A">
    <w:pPr>
      <w:pBdr>
        <w:top w:val="single" w:sz="4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3B3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4D39C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AC5F85"/>
    <w:multiLevelType w:val="hybridMultilevel"/>
    <w:tmpl w:val="57E2E3D0"/>
    <w:lvl w:ilvl="0" w:tplc="443C11E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C7CC9"/>
    <w:multiLevelType w:val="hybridMultilevel"/>
    <w:tmpl w:val="5952EFAA"/>
    <w:lvl w:ilvl="0" w:tplc="D0780EE0">
      <w:start w:val="1"/>
      <w:numFmt w:val="lowerLetter"/>
      <w:lvlText w:val="%1."/>
      <w:lvlJc w:val="left"/>
      <w:pPr>
        <w:tabs>
          <w:tab w:val="num" w:pos="562"/>
        </w:tabs>
        <w:ind w:left="562" w:hanging="420"/>
      </w:pPr>
      <w:rPr>
        <w:rFonts w:hint="default"/>
        <w:color w:val="000000"/>
      </w:rPr>
    </w:lvl>
    <w:lvl w:ilvl="1" w:tplc="A4D402CE">
      <w:start w:val="12"/>
      <w:numFmt w:val="lowerLetter"/>
      <w:lvlText w:val="%2)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36592F1E"/>
    <w:multiLevelType w:val="hybridMultilevel"/>
    <w:tmpl w:val="2F9AB74C"/>
    <w:lvl w:ilvl="0" w:tplc="AB86B5D4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B34797B"/>
    <w:multiLevelType w:val="hybridMultilevel"/>
    <w:tmpl w:val="6B8670E2"/>
    <w:lvl w:ilvl="0" w:tplc="443C11E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3138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F8F453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3B56FB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52F7F4B"/>
    <w:multiLevelType w:val="multilevel"/>
    <w:tmpl w:val="D50261A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5935D4F"/>
    <w:multiLevelType w:val="hybridMultilevel"/>
    <w:tmpl w:val="B614D3E2"/>
    <w:lvl w:ilvl="0" w:tplc="443C11E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32A54"/>
    <w:multiLevelType w:val="hybridMultilevel"/>
    <w:tmpl w:val="095C56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9384470">
    <w:abstractNumId w:val="1"/>
  </w:num>
  <w:num w:numId="2" w16cid:durableId="1238175317">
    <w:abstractNumId w:val="8"/>
  </w:num>
  <w:num w:numId="3" w16cid:durableId="2051610115">
    <w:abstractNumId w:val="6"/>
  </w:num>
  <w:num w:numId="4" w16cid:durableId="445199323">
    <w:abstractNumId w:val="0"/>
  </w:num>
  <w:num w:numId="5" w16cid:durableId="547492447">
    <w:abstractNumId w:val="7"/>
  </w:num>
  <w:num w:numId="6" w16cid:durableId="164979606">
    <w:abstractNumId w:val="9"/>
  </w:num>
  <w:num w:numId="7" w16cid:durableId="847715292">
    <w:abstractNumId w:val="5"/>
  </w:num>
  <w:num w:numId="8" w16cid:durableId="1827234586">
    <w:abstractNumId w:val="2"/>
  </w:num>
  <w:num w:numId="9" w16cid:durableId="869535688">
    <w:abstractNumId w:val="10"/>
  </w:num>
  <w:num w:numId="10" w16cid:durableId="616643395">
    <w:abstractNumId w:val="3"/>
  </w:num>
  <w:num w:numId="11" w16cid:durableId="704252558">
    <w:abstractNumId w:val="11"/>
  </w:num>
  <w:num w:numId="12" w16cid:durableId="320472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8E"/>
    <w:rsid w:val="0001172F"/>
    <w:rsid w:val="00026124"/>
    <w:rsid w:val="00040E1A"/>
    <w:rsid w:val="00066228"/>
    <w:rsid w:val="00071A96"/>
    <w:rsid w:val="00076E8D"/>
    <w:rsid w:val="0008621E"/>
    <w:rsid w:val="000D1EC8"/>
    <w:rsid w:val="000D7218"/>
    <w:rsid w:val="001227FB"/>
    <w:rsid w:val="00135B1E"/>
    <w:rsid w:val="00164ED2"/>
    <w:rsid w:val="001F2440"/>
    <w:rsid w:val="0020018B"/>
    <w:rsid w:val="00201457"/>
    <w:rsid w:val="00226AB8"/>
    <w:rsid w:val="00275E6B"/>
    <w:rsid w:val="0029547E"/>
    <w:rsid w:val="002A0CD7"/>
    <w:rsid w:val="002F68AB"/>
    <w:rsid w:val="00325FDB"/>
    <w:rsid w:val="0038567B"/>
    <w:rsid w:val="003F641F"/>
    <w:rsid w:val="00412193"/>
    <w:rsid w:val="00437986"/>
    <w:rsid w:val="00452806"/>
    <w:rsid w:val="004773DE"/>
    <w:rsid w:val="004C40D5"/>
    <w:rsid w:val="004D7B4F"/>
    <w:rsid w:val="00501588"/>
    <w:rsid w:val="0054668E"/>
    <w:rsid w:val="005522EC"/>
    <w:rsid w:val="00577B2C"/>
    <w:rsid w:val="0058002F"/>
    <w:rsid w:val="0058234D"/>
    <w:rsid w:val="005B45FF"/>
    <w:rsid w:val="005B6EA4"/>
    <w:rsid w:val="005F35B8"/>
    <w:rsid w:val="0060484D"/>
    <w:rsid w:val="00623C10"/>
    <w:rsid w:val="006305FB"/>
    <w:rsid w:val="00670659"/>
    <w:rsid w:val="006A7DAE"/>
    <w:rsid w:val="006B3F83"/>
    <w:rsid w:val="006C243F"/>
    <w:rsid w:val="006F527A"/>
    <w:rsid w:val="00712BD3"/>
    <w:rsid w:val="00775331"/>
    <w:rsid w:val="007D12E2"/>
    <w:rsid w:val="007F24E1"/>
    <w:rsid w:val="008708FF"/>
    <w:rsid w:val="008A76E8"/>
    <w:rsid w:val="009038D8"/>
    <w:rsid w:val="00920405"/>
    <w:rsid w:val="0095477A"/>
    <w:rsid w:val="009912D4"/>
    <w:rsid w:val="009D0069"/>
    <w:rsid w:val="009F1F3A"/>
    <w:rsid w:val="00A435AE"/>
    <w:rsid w:val="00A477E9"/>
    <w:rsid w:val="00A70B1D"/>
    <w:rsid w:val="00A9264C"/>
    <w:rsid w:val="00AC21A2"/>
    <w:rsid w:val="00AD6BBC"/>
    <w:rsid w:val="00B2689E"/>
    <w:rsid w:val="00B30D2A"/>
    <w:rsid w:val="00B52FD4"/>
    <w:rsid w:val="00B62631"/>
    <w:rsid w:val="00B63D5B"/>
    <w:rsid w:val="00BE3B19"/>
    <w:rsid w:val="00BF3475"/>
    <w:rsid w:val="00C10795"/>
    <w:rsid w:val="00C20536"/>
    <w:rsid w:val="00C73BFA"/>
    <w:rsid w:val="00C97D73"/>
    <w:rsid w:val="00CA3CD3"/>
    <w:rsid w:val="00D07F0F"/>
    <w:rsid w:val="00D470FE"/>
    <w:rsid w:val="00D830F4"/>
    <w:rsid w:val="00E0404C"/>
    <w:rsid w:val="00E532AB"/>
    <w:rsid w:val="00E53537"/>
    <w:rsid w:val="00E82972"/>
    <w:rsid w:val="00E959EE"/>
    <w:rsid w:val="00EA16C1"/>
    <w:rsid w:val="00ED3D44"/>
    <w:rsid w:val="00ED4538"/>
    <w:rsid w:val="00ED7FFB"/>
    <w:rsid w:val="00F708CF"/>
    <w:rsid w:val="00F916FE"/>
    <w:rsid w:val="00F91A91"/>
    <w:rsid w:val="00FB3B4F"/>
    <w:rsid w:val="00FC3B2E"/>
    <w:rsid w:val="00FD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E8DF0E"/>
  <w15:chartTrackingRefBased/>
  <w15:docId w15:val="{54B14F48-1E56-415F-98D9-69487699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Garamond" w:hAnsi="Garamond"/>
      <w:i/>
      <w:sz w:val="72"/>
    </w:rPr>
  </w:style>
  <w:style w:type="paragraph" w:styleId="Titolo2">
    <w:name w:val="heading 2"/>
    <w:basedOn w:val="Normale"/>
    <w:next w:val="Normale"/>
    <w:qFormat/>
    <w:pPr>
      <w:keepNext/>
      <w:ind w:left="5529"/>
      <w:jc w:val="both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sz w:val="28"/>
    </w:rPr>
  </w:style>
  <w:style w:type="paragraph" w:styleId="Titolo4">
    <w:name w:val="heading 4"/>
    <w:basedOn w:val="Normale"/>
    <w:next w:val="Normale"/>
    <w:qFormat/>
    <w:pPr>
      <w:keepNext/>
      <w:ind w:firstLine="5245"/>
      <w:outlineLvl w:val="3"/>
    </w:pPr>
    <w:rPr>
      <w:b/>
      <w:i/>
      <w:sz w:val="28"/>
    </w:rPr>
  </w:style>
  <w:style w:type="paragraph" w:styleId="Titolo5">
    <w:name w:val="heading 5"/>
    <w:basedOn w:val="Normale"/>
    <w:next w:val="Normale"/>
    <w:qFormat/>
    <w:pPr>
      <w:keepNext/>
      <w:ind w:left="6096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ind w:left="6237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i/>
      <w:sz w:val="24"/>
    </w:rPr>
  </w:style>
  <w:style w:type="paragraph" w:styleId="Titolo8">
    <w:name w:val="heading 8"/>
    <w:basedOn w:val="Normale"/>
    <w:next w:val="Normale"/>
    <w:qFormat/>
    <w:pPr>
      <w:keepNext/>
      <w:ind w:firstLine="5812"/>
      <w:outlineLvl w:val="7"/>
    </w:pPr>
    <w:rPr>
      <w:i/>
      <w:sz w:val="28"/>
    </w:rPr>
  </w:style>
  <w:style w:type="paragraph" w:styleId="Titolo9">
    <w:name w:val="heading 9"/>
    <w:basedOn w:val="Normale"/>
    <w:next w:val="Normale"/>
    <w:qFormat/>
    <w:pPr>
      <w:keepNext/>
      <w:ind w:firstLine="5812"/>
      <w:outlineLvl w:val="8"/>
    </w:pPr>
    <w:rPr>
      <w:i/>
      <w:sz w:val="28"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rFonts w:ascii="Garamond" w:hAnsi="Garamond"/>
      <w:i/>
      <w:sz w:val="72"/>
    </w:rPr>
  </w:style>
  <w:style w:type="paragraph" w:styleId="Sottotitolo">
    <w:name w:val="Subtitle"/>
    <w:basedOn w:val="Normale"/>
    <w:qFormat/>
    <w:pPr>
      <w:jc w:val="center"/>
    </w:pPr>
    <w:rPr>
      <w:rFonts w:ascii="Garamond" w:hAnsi="Garamond"/>
      <w:i/>
      <w:sz w:val="36"/>
    </w:rPr>
  </w:style>
  <w:style w:type="paragraph" w:styleId="Corpodeltesto">
    <w:name w:val="Corpo del testo"/>
    <w:basedOn w:val="Normale"/>
    <w:semiHidden/>
    <w:rPr>
      <w:sz w:val="28"/>
    </w:rPr>
  </w:style>
  <w:style w:type="paragraph" w:styleId="Rientrocorpodeltesto">
    <w:name w:val="Body Text Indent"/>
    <w:basedOn w:val="Normale"/>
    <w:semiHidden/>
    <w:pPr>
      <w:ind w:left="1276" w:hanging="1276"/>
    </w:pPr>
    <w:rPr>
      <w:sz w:val="24"/>
    </w:rPr>
  </w:style>
  <w:style w:type="paragraph" w:styleId="Corpodeltesto2">
    <w:name w:val="Body Text 2"/>
    <w:basedOn w:val="Normale"/>
    <w:semiHidden/>
    <w:pPr>
      <w:spacing w:line="480" w:lineRule="auto"/>
    </w:pPr>
    <w:rPr>
      <w:i/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semiHidden/>
    <w:pPr>
      <w:spacing w:line="360" w:lineRule="auto"/>
      <w:jc w:val="both"/>
    </w:pPr>
    <w:rPr>
      <w:rFonts w:ascii="Arial" w:hAnsi="Arial"/>
      <w:sz w:val="22"/>
    </w:rPr>
  </w:style>
  <w:style w:type="paragraph" w:customStyle="1" w:styleId="SectionTitle">
    <w:name w:val="Section Title"/>
    <w:basedOn w:val="Normale"/>
    <w:pPr>
      <w:jc w:val="center"/>
    </w:pPr>
    <w:rPr>
      <w:rFonts w:ascii="Tahoma" w:hAnsi="Tahoma"/>
      <w:b/>
      <w:caps/>
      <w:sz w:val="16"/>
      <w:szCs w:val="16"/>
      <w:lang w:eastAsia="en-US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entered">
    <w:name w:val="Centered"/>
    <w:basedOn w:val="Normale"/>
    <w:pPr>
      <w:jc w:val="center"/>
    </w:pPr>
    <w:rPr>
      <w:rFonts w:ascii="Tahoma" w:hAnsi="Tahoma"/>
      <w:sz w:val="16"/>
      <w:szCs w:val="24"/>
      <w:lang w:val="en-US" w:eastAsia="en-US"/>
    </w:rPr>
  </w:style>
  <w:style w:type="character" w:customStyle="1" w:styleId="BoldChar">
    <w:name w:val="Bold Char"/>
    <w:rPr>
      <w:rFonts w:ascii="Tahoma" w:hAnsi="Tahoma"/>
      <w:b/>
      <w:sz w:val="16"/>
      <w:szCs w:val="24"/>
      <w:lang w:val="en-US" w:eastAsia="en-US" w:bidi="ar-SA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Book Antiqua" w:hAnsi="Book Antiqua"/>
      <w:sz w:val="28"/>
      <w:szCs w:val="24"/>
      <w:lang w:eastAsia="en-US"/>
    </w:rPr>
  </w:style>
  <w:style w:type="paragraph" w:customStyle="1" w:styleId="FinePrint">
    <w:name w:val="Fine Print"/>
    <w:basedOn w:val="Normale"/>
    <w:rPr>
      <w:rFonts w:ascii="Tahoma" w:hAnsi="Tahoma"/>
      <w:sz w:val="12"/>
      <w:szCs w:val="24"/>
      <w:lang w:val="en-US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D721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D7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5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hyperlink" Target="mailto:protocollo@pec.comune.assemini.ca.it" TargetMode="External"/><Relationship Id="rId4" Type="http://schemas.openxmlformats.org/officeDocument/2006/relationships/hyperlink" Target="http://www.comune.assemini.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Carta%20Intestata%20Comu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F6C7C-C176-4778-A90F-E83E31420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Comune.dot</Template>
  <TotalTime>4</TotalTime>
  <Pages>1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7824</CharactersWithSpaces>
  <SharedDoc>false</SharedDoc>
  <HLinks>
    <vt:vector size="12" baseType="variant">
      <vt:variant>
        <vt:i4>5373994</vt:i4>
      </vt:variant>
      <vt:variant>
        <vt:i4>6</vt:i4>
      </vt:variant>
      <vt:variant>
        <vt:i4>0</vt:i4>
      </vt:variant>
      <vt:variant>
        <vt:i4>5</vt:i4>
      </vt:variant>
      <vt:variant>
        <vt:lpwstr>mailto:protocollo@pec.comune.assemini.ca.it</vt:lpwstr>
      </vt:variant>
      <vt:variant>
        <vt:lpwstr/>
      </vt:variant>
      <vt:variant>
        <vt:i4>4849688</vt:i4>
      </vt:variant>
      <vt:variant>
        <vt:i4>3</vt:i4>
      </vt:variant>
      <vt:variant>
        <vt:i4>0</vt:i4>
      </vt:variant>
      <vt:variant>
        <vt:i4>5</vt:i4>
      </vt:variant>
      <vt:variant>
        <vt:lpwstr>http://www.comune.assemini.ca.it/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COMUNE DI ASSEMINI</dc:creator>
  <cp:keywords/>
  <cp:lastModifiedBy>Simone Cireddu</cp:lastModifiedBy>
  <cp:revision>5</cp:revision>
  <cp:lastPrinted>2025-11-27T13:01:00Z</cp:lastPrinted>
  <dcterms:created xsi:type="dcterms:W3CDTF">2025-11-27T12:57:00Z</dcterms:created>
  <dcterms:modified xsi:type="dcterms:W3CDTF">2025-11-27T13:01:00Z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1997288905</vt:i4>
  </property>
  <property fmtid="{D5CDD505-2E9C-101B-9397-08002B2CF9AE}" pid="3" name="_EmailSubject">
    <vt:lpwstr>modelli camicie</vt:lpwstr>
  </property>
  <property fmtid="{D5CDD505-2E9C-101B-9397-08002B2CF9AE}" pid="4" name="_AuthorEmail">
    <vt:lpwstr>s.bernardino@comune.ussana.ca.it</vt:lpwstr>
  </property>
  <property fmtid="{D5CDD505-2E9C-101B-9397-08002B2CF9AE}" pid="5" name="_AuthorEmailDisplayName">
    <vt:lpwstr>Stefano Bernardino</vt:lpwstr>
  </property>
  <property fmtid="{D5CDD505-2E9C-101B-9397-08002B2CF9AE}" pid="6" name="_ReviewingToolsShownOnce">
    <vt:lpwstr/>
  </property>
</Properties>
</file>